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C1" w:rsidRPr="00FA6CB2" w:rsidRDefault="004B35C1" w:rsidP="00CD4D1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right" w:pos="9775"/>
        </w:tabs>
        <w:bidi/>
        <w:jc w:val="left"/>
        <w:rPr>
          <w:rFonts w:ascii="Arial" w:hAnsi="Arial" w:cs="Arial"/>
          <w:sz w:val="22"/>
          <w:szCs w:val="22"/>
          <w:rtl/>
        </w:rPr>
      </w:pP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>תאריך</w:t>
      </w:r>
      <w:r w:rsidR="00B9628F" w:rsidRPr="00923881">
        <w:rPr>
          <w:rFonts w:ascii="Arial" w:hAnsi="Arial" w:cs="Arial"/>
          <w:sz w:val="22"/>
          <w:szCs w:val="22"/>
          <w:rtl/>
        </w:rPr>
        <w:t xml:space="preserve">: </w:t>
      </w:r>
      <w:r w:rsidR="000D33D1" w:rsidRPr="00923881">
        <w:rPr>
          <w:rFonts w:ascii="Arial" w:hAnsi="Arial" w:cs="Arial" w:hint="eastAsia"/>
          <w:sz w:val="22"/>
          <w:szCs w:val="22"/>
          <w:rtl/>
        </w:rPr>
        <w:t>‏</w:t>
      </w:r>
      <w:sdt>
        <w:sdtPr>
          <w:rPr>
            <w:rFonts w:ascii="Arial" w:hAnsi="Arial" w:cs="Arial" w:hint="cs"/>
            <w:sz w:val="22"/>
            <w:szCs w:val="22"/>
            <w:rtl/>
          </w:rPr>
          <w:id w:val="28372141"/>
          <w:placeholder>
            <w:docPart w:val="DefaultPlaceholder_22675705"/>
          </w:placeholder>
          <w:date w:fullDate="2010-10-27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r w:rsidR="00601976">
            <w:rPr>
              <w:rFonts w:ascii="Arial" w:hAnsi="Arial" w:cs="Arial" w:hint="cs"/>
              <w:sz w:val="22"/>
              <w:szCs w:val="22"/>
              <w:rtl/>
            </w:rPr>
            <w:t>‏27/10/2010</w:t>
          </w:r>
        </w:sdtContent>
      </w:sdt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>מספרנו: 605-167</w:t>
      </w:r>
      <w:r w:rsidRPr="00FA6CB2">
        <w:rPr>
          <w:rFonts w:ascii="Arial" w:hAnsi="Arial" w:cs="Arial"/>
          <w:sz w:val="22"/>
          <w:szCs w:val="22"/>
          <w:rtl/>
        </w:rPr>
        <w:tab/>
      </w:r>
    </w:p>
    <w:p w:rsidR="004B35C1" w:rsidRPr="00FA6CB2" w:rsidRDefault="004B35C1" w:rsidP="00601976">
      <w:pPr>
        <w:autoSpaceDE w:val="0"/>
        <w:autoSpaceDN w:val="0"/>
        <w:bidi/>
        <w:adjustRightInd w:val="0"/>
        <w:jc w:val="left"/>
        <w:rPr>
          <w:rFonts w:ascii="Arial" w:hAnsi="Arial" w:cs="Arial"/>
          <w:sz w:val="22"/>
          <w:szCs w:val="22"/>
        </w:rPr>
      </w:pP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Pr="00FA6CB2">
        <w:rPr>
          <w:rFonts w:ascii="Arial" w:hAnsi="Arial" w:cs="Arial"/>
          <w:b/>
          <w:bCs/>
          <w:sz w:val="22"/>
          <w:szCs w:val="22"/>
          <w:rtl/>
        </w:rPr>
        <w:tab/>
      </w:r>
      <w:r w:rsidR="00601976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A6CB2">
        <w:rPr>
          <w:rFonts w:ascii="Arial" w:hAnsi="Arial" w:cs="Arial"/>
          <w:sz w:val="22"/>
          <w:szCs w:val="22"/>
          <w:rtl/>
        </w:rPr>
        <w:t xml:space="preserve">  </w:t>
      </w:r>
      <w:r w:rsidR="00601976">
        <w:rPr>
          <w:rFonts w:ascii="Arial" w:hAnsi="Arial" w:cs="Arial" w:hint="cs"/>
          <w:sz w:val="22"/>
          <w:szCs w:val="22"/>
          <w:rtl/>
        </w:rPr>
        <w:t xml:space="preserve"> </w:t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  <w:r w:rsidRPr="00FA6CB2">
        <w:rPr>
          <w:rFonts w:ascii="Arial" w:hAnsi="Arial" w:cs="Arial"/>
          <w:sz w:val="22"/>
          <w:szCs w:val="22"/>
          <w:rtl/>
        </w:rPr>
        <w:tab/>
      </w:r>
    </w:p>
    <w:p w:rsidR="00D3287D" w:rsidRPr="00E85AD3" w:rsidRDefault="00D3287D" w:rsidP="00D3287D">
      <w:pPr>
        <w:bidi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B3238">
        <w:rPr>
          <w:rFonts w:ascii="Arial" w:hAnsi="Arial" w:cs="Arial"/>
          <w:b/>
          <w:bCs/>
          <w:sz w:val="22"/>
          <w:szCs w:val="22"/>
          <w:rtl/>
        </w:rPr>
        <w:t>לכבוד</w:t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</w:r>
      <w:r w:rsidRPr="00DB3238">
        <w:rPr>
          <w:rFonts w:ascii="Arial" w:hAnsi="Arial" w:cs="Arial"/>
          <w:b/>
          <w:bCs/>
          <w:sz w:val="22"/>
          <w:szCs w:val="22"/>
          <w:rtl/>
        </w:rPr>
        <w:tab/>
        <w:t xml:space="preserve">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DB3238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</w:p>
    <w:p w:rsidR="00D3287D" w:rsidRPr="00DB3238" w:rsidRDefault="00601976" w:rsidP="00D3287D">
      <w:pPr>
        <w:bidi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>גב' רחל פיסם</w:t>
      </w:r>
    </w:p>
    <w:p w:rsidR="00D3287D" w:rsidRPr="008134C4" w:rsidRDefault="00601976" w:rsidP="00D3287D">
      <w:pPr>
        <w:bidi/>
        <w:jc w:val="left"/>
        <w:rPr>
          <w:rFonts w:ascii="Arial" w:hAnsi="Arial" w:cs="Arial"/>
          <w:b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/>
          <w:bCs/>
          <w:sz w:val="22"/>
          <w:szCs w:val="22"/>
          <w:u w:val="single"/>
          <w:rtl/>
        </w:rPr>
        <w:t>המרכז למיפוי</w:t>
      </w:r>
    </w:p>
    <w:p w:rsidR="00D3287D" w:rsidRPr="00DB3238" w:rsidRDefault="00D3287D" w:rsidP="00601976">
      <w:pPr>
        <w:bidi/>
        <w:ind w:left="2268" w:firstLine="567"/>
        <w:rPr>
          <w:rFonts w:ascii="Arial" w:hAnsi="Arial" w:cs="Arial"/>
          <w:b/>
          <w:bCs/>
          <w:sz w:val="22"/>
          <w:szCs w:val="22"/>
          <w:rtl/>
        </w:rPr>
      </w:pPr>
      <w:r w:rsidRPr="00DB3238">
        <w:rPr>
          <w:rFonts w:ascii="Arial" w:hAnsi="Arial" w:cs="Arial"/>
          <w:b/>
          <w:bCs/>
          <w:sz w:val="22"/>
          <w:szCs w:val="22"/>
          <w:rtl/>
        </w:rPr>
        <w:t xml:space="preserve">הנדון: </w:t>
      </w:r>
      <w:r w:rsidR="00601976">
        <w:rPr>
          <w:rFonts w:ascii="Arial" w:hAnsi="Arial" w:cs="Arial" w:hint="cs"/>
          <w:b/>
          <w:bCs/>
          <w:sz w:val="22"/>
          <w:szCs w:val="22"/>
          <w:u w:val="single"/>
          <w:rtl/>
        </w:rPr>
        <w:t>מערכת נוכחות של חברת סינריון</w:t>
      </w:r>
      <w:r w:rsidR="00AF1056"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</w:p>
    <w:p w:rsidR="00D3287D" w:rsidRDefault="00D3287D" w:rsidP="00D3287D">
      <w:pPr>
        <w:bidi/>
        <w:jc w:val="left"/>
        <w:rPr>
          <w:rFonts w:ascii="Arial" w:hAnsi="Arial" w:cs="Arial"/>
          <w:sz w:val="22"/>
          <w:szCs w:val="22"/>
          <w:rtl/>
        </w:rPr>
      </w:pPr>
    </w:p>
    <w:p w:rsidR="00601976" w:rsidRDefault="00601976" w:rsidP="00C15CE3">
      <w:pPr>
        <w:bidi/>
        <w:jc w:val="right"/>
        <w:rPr>
          <w:rFonts w:ascii="Arial" w:hAnsi="Arial" w:cs="Arial"/>
          <w:sz w:val="22"/>
          <w:szCs w:val="22"/>
          <w:rtl/>
        </w:rPr>
      </w:pP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 xml:space="preserve">ברצוני לידע אתכם כי חברת סינריון הינה הספק היחיד המורשה לפתח,למכור ולתמוך במערכת הנוכחות </w:t>
      </w:r>
      <w:r>
        <w:rPr>
          <w:rFonts w:ascii="Arial" w:hAnsi="Arial" w:cs="Arial" w:hint="cs"/>
          <w:sz w:val="22"/>
          <w:szCs w:val="22"/>
        </w:rPr>
        <w:t>TK SQL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המותקנת במרכז למיפוי.</w:t>
      </w: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נשמח לעמוד לרשותכם במתן כל מידע נוסף במידה ונדרש.</w:t>
      </w: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</w:p>
    <w:p w:rsidR="00601976" w:rsidRDefault="00601976" w:rsidP="00601976">
      <w:pPr>
        <w:bidi/>
        <w:jc w:val="right"/>
        <w:rPr>
          <w:rFonts w:ascii="Arial" w:hAnsi="Arial" w:cs="Arial"/>
          <w:sz w:val="22"/>
          <w:szCs w:val="22"/>
          <w:rtl/>
        </w:rPr>
      </w:pPr>
    </w:p>
    <w:p w:rsidR="00C15CE3" w:rsidRPr="00B56D30" w:rsidRDefault="00C15CE3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 w:rsidRPr="00B56D30">
        <w:rPr>
          <w:rFonts w:ascii="Arial" w:hAnsi="Arial" w:cs="Arial"/>
          <w:sz w:val="22"/>
          <w:szCs w:val="22"/>
          <w:rtl/>
        </w:rPr>
        <w:t>בברכה,</w:t>
      </w:r>
    </w:p>
    <w:p w:rsidR="00C15CE3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איל תמיר</w:t>
      </w:r>
    </w:p>
    <w:p w:rsidR="00601976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סמנכ"ל פעילות ישראל</w:t>
      </w:r>
    </w:p>
    <w:p w:rsidR="00601976" w:rsidRPr="00B56D30" w:rsidRDefault="00601976" w:rsidP="00601976">
      <w:pPr>
        <w:bidi/>
        <w:jc w:val="left"/>
        <w:rPr>
          <w:rFonts w:ascii="Arial" w:hAnsi="Arial" w:cs="Arial"/>
          <w:sz w:val="22"/>
          <w:szCs w:val="22"/>
          <w:rtl/>
        </w:rPr>
      </w:pPr>
    </w:p>
    <w:p w:rsidR="00C15CE3" w:rsidRDefault="00C15CE3" w:rsidP="00601976">
      <w:pPr>
        <w:tabs>
          <w:tab w:val="left" w:pos="567"/>
        </w:tabs>
        <w:bidi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sz w:val="22"/>
          <w:szCs w:val="22"/>
        </w:rPr>
        <w:t>synerion</w:t>
      </w:r>
      <w:r>
        <w:rPr>
          <w:rFonts w:ascii="Arial" w:hAnsi="Arial" w:cs="Arial"/>
          <w:sz w:val="22"/>
          <w:szCs w:val="22"/>
          <w:rtl/>
        </w:rPr>
        <w:t xml:space="preserve"> </w:t>
      </w:r>
      <w:r w:rsidR="00601976">
        <w:rPr>
          <w:rFonts w:ascii="Arial" w:hAnsi="Arial" w:cs="Arial" w:hint="cs"/>
          <w:sz w:val="22"/>
          <w:szCs w:val="22"/>
          <w:rtl/>
        </w:rPr>
        <w:t xml:space="preserve"> </w:t>
      </w:r>
    </w:p>
    <w:sectPr w:rsidR="00C15CE3" w:rsidSect="00744A92">
      <w:headerReference w:type="default" r:id="rId11"/>
      <w:footerReference w:type="even" r:id="rId12"/>
      <w:footerReference w:type="default" r:id="rId13"/>
      <w:endnotePr>
        <w:numFmt w:val="lowerLetter"/>
      </w:endnotePr>
      <w:pgSz w:w="11906" w:h="16838" w:code="9"/>
      <w:pgMar w:top="1440" w:right="994" w:bottom="1440" w:left="113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F97" w:rsidRDefault="00B97F97">
      <w:r>
        <w:separator/>
      </w:r>
    </w:p>
  </w:endnote>
  <w:endnote w:type="continuationSeparator" w:id="0">
    <w:p w:rsidR="00B97F97" w:rsidRDefault="00B97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75D" w:rsidRDefault="0013775D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85"/>
      <w:gridCol w:w="5499"/>
      <w:gridCol w:w="2406"/>
    </w:tblGrid>
    <w:tr w:rsidR="0013775D" w:rsidTr="00917402">
      <w:tc>
        <w:tcPr>
          <w:tcW w:w="2085" w:type="dxa"/>
          <w:vMerge w:val="restart"/>
          <w:vAlign w:val="center"/>
        </w:tcPr>
        <w:p w:rsidR="0013775D" w:rsidRDefault="0013775D" w:rsidP="003E40E0">
          <w:pPr>
            <w:pStyle w:val="a5"/>
            <w:jc w:val="center"/>
            <w:rPr>
              <w:rtl/>
            </w:rPr>
          </w:pPr>
          <w:r>
            <w:rPr>
              <w:noProof/>
              <w:rtl/>
            </w:rPr>
            <w:drawing>
              <wp:inline distT="0" distB="0" distL="0" distR="0">
                <wp:extent cx="666750" cy="302745"/>
                <wp:effectExtent l="19050" t="0" r="0" b="0"/>
                <wp:docPr id="11" name="תמונה 10" descr="microsoft certified partn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crosoft certified partne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02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9" w:type="dxa"/>
          <w:vAlign w:val="center"/>
        </w:tcPr>
        <w:p w:rsidR="0013775D" w:rsidRDefault="0013775D" w:rsidP="00744A92">
          <w:pPr>
            <w:pStyle w:val="a5"/>
            <w:jc w:val="center"/>
            <w:rPr>
              <w:rFonts w:cs="Aharoni"/>
              <w:bCs/>
            </w:rPr>
          </w:pPr>
          <w:r>
            <w:rPr>
              <w:rFonts w:cs="Aharoni" w:hint="cs"/>
              <w:bCs/>
              <w:rtl/>
            </w:rPr>
            <w:t xml:space="preserve">הברזל 7 </w:t>
          </w:r>
          <w:r>
            <w:rPr>
              <w:rFonts w:cs="Aharoni"/>
              <w:bCs/>
              <w:rtl/>
            </w:rPr>
            <w:t>, תל-אביב, טל: 03-5682222 פקס: 03-5617070</w:t>
          </w:r>
        </w:p>
        <w:p w:rsidR="0013775D" w:rsidRPr="007A05A7" w:rsidRDefault="0013775D" w:rsidP="00744A92">
          <w:pPr>
            <w:pStyle w:val="a5"/>
            <w:jc w:val="center"/>
            <w:rPr>
              <w:rtl/>
            </w:rPr>
          </w:pPr>
        </w:p>
      </w:tc>
      <w:tc>
        <w:tcPr>
          <w:tcW w:w="2406" w:type="dxa"/>
          <w:vMerge w:val="restart"/>
          <w:vAlign w:val="center"/>
        </w:tcPr>
        <w:p w:rsidR="0013775D" w:rsidRDefault="0013775D" w:rsidP="003E40E0">
          <w:pPr>
            <w:pStyle w:val="a5"/>
            <w:jc w:val="center"/>
            <w:rPr>
              <w:rtl/>
            </w:rPr>
          </w:pPr>
          <w:r w:rsidRPr="007A05A7">
            <w:rPr>
              <w:noProof/>
              <w:rtl/>
            </w:rPr>
            <w:drawing>
              <wp:inline distT="0" distB="0" distL="0" distR="0">
                <wp:extent cx="1371600" cy="304800"/>
                <wp:effectExtent l="19050" t="0" r="0" b="0"/>
                <wp:docPr id="12" name="תמונה 1" descr="sa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a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3775D" w:rsidTr="00917402">
      <w:tc>
        <w:tcPr>
          <w:tcW w:w="2085" w:type="dxa"/>
          <w:vMerge/>
        </w:tcPr>
        <w:p w:rsidR="0013775D" w:rsidRDefault="0013775D" w:rsidP="003E40E0">
          <w:pPr>
            <w:pStyle w:val="a5"/>
            <w:jc w:val="center"/>
            <w:rPr>
              <w:rtl/>
            </w:rPr>
          </w:pPr>
        </w:p>
      </w:tc>
      <w:tc>
        <w:tcPr>
          <w:tcW w:w="5499" w:type="dxa"/>
          <w:vAlign w:val="center"/>
        </w:tcPr>
        <w:p w:rsidR="0013775D" w:rsidRDefault="0013775D" w:rsidP="00744A92">
          <w:pPr>
            <w:pStyle w:val="a5"/>
            <w:jc w:val="center"/>
            <w:rPr>
              <w:rFonts w:ascii="Tahoma" w:hAnsi="Tahoma"/>
              <w:b/>
              <w:sz w:val="16"/>
              <w:rtl/>
            </w:rPr>
          </w:pPr>
          <w:r>
            <w:rPr>
              <w:rFonts w:ascii="Tahoma" w:hAnsi="Tahoma"/>
              <w:b/>
              <w:sz w:val="16"/>
            </w:rPr>
            <w:t xml:space="preserve">E-MAIL:  </w:t>
          </w:r>
          <w:hyperlink r:id="rId3" w:history="1">
            <w:r w:rsidRPr="00A4629A">
              <w:rPr>
                <w:rStyle w:val="Hyperlink"/>
                <w:rFonts w:ascii="Tahoma" w:hAnsi="Tahoma"/>
                <w:b/>
                <w:sz w:val="16"/>
              </w:rPr>
              <w:t>shmulik.boaz@synerionhcm.com</w:t>
            </w:r>
          </w:hyperlink>
        </w:p>
        <w:p w:rsidR="0013775D" w:rsidRDefault="0013775D" w:rsidP="003E40E0">
          <w:pPr>
            <w:pStyle w:val="a5"/>
            <w:jc w:val="center"/>
            <w:rPr>
              <w:rtl/>
            </w:rPr>
          </w:pPr>
        </w:p>
      </w:tc>
      <w:tc>
        <w:tcPr>
          <w:tcW w:w="2406" w:type="dxa"/>
          <w:vMerge/>
          <w:vAlign w:val="center"/>
        </w:tcPr>
        <w:p w:rsidR="0013775D" w:rsidRDefault="0013775D" w:rsidP="003E40E0">
          <w:pPr>
            <w:pStyle w:val="a5"/>
            <w:jc w:val="center"/>
            <w:rPr>
              <w:rtl/>
            </w:rPr>
          </w:pPr>
        </w:p>
      </w:tc>
    </w:tr>
  </w:tbl>
  <w:p w:rsidR="0013775D" w:rsidRPr="003E40E0" w:rsidRDefault="0013775D" w:rsidP="003E40E0">
    <w:pPr>
      <w:pStyle w:val="a5"/>
      <w:bidi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F97" w:rsidRDefault="00B97F97">
      <w:r>
        <w:separator/>
      </w:r>
    </w:p>
  </w:footnote>
  <w:footnote w:type="continuationSeparator" w:id="0">
    <w:p w:rsidR="00B97F97" w:rsidRDefault="00B97F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75D" w:rsidRDefault="00FE6088" w:rsidP="007F03E9">
    <w:pPr>
      <w:pStyle w:val="a3"/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7.2pt;height:64.8pt">
          <v:imagedata r:id="rId1" o:title="synerion_heb_with_hires"/>
        </v:shape>
      </w:pict>
    </w:r>
  </w:p>
  <w:p w:rsidR="0013775D" w:rsidRDefault="0013775D" w:rsidP="00DD1DD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BD14981_"/>
      </v:shape>
    </w:pict>
  </w:numPicBullet>
  <w:abstractNum w:abstractNumId="0">
    <w:nsid w:val="01762E06"/>
    <w:multiLevelType w:val="hybridMultilevel"/>
    <w:tmpl w:val="BC5E03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45D2E"/>
    <w:multiLevelType w:val="hybridMultilevel"/>
    <w:tmpl w:val="BF50EF90"/>
    <w:lvl w:ilvl="0" w:tplc="04090005">
      <w:start w:val="1"/>
      <w:numFmt w:val="bullet"/>
      <w:lvlText w:val=""/>
      <w:lvlJc w:val="left"/>
      <w:pPr>
        <w:tabs>
          <w:tab w:val="num" w:pos="1224"/>
        </w:tabs>
        <w:ind w:left="1224" w:right="1224" w:hanging="360"/>
      </w:pPr>
      <w:rPr>
        <w:rFonts w:ascii="Wingdings" w:hAnsi="Wingdings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944"/>
        </w:tabs>
        <w:ind w:left="1944" w:right="194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righ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righ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right="4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righ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righ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right="6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right="6984" w:hanging="360"/>
      </w:pPr>
      <w:rPr>
        <w:rFonts w:ascii="Wingdings" w:hAnsi="Wingdings" w:hint="default"/>
      </w:rPr>
    </w:lvl>
  </w:abstractNum>
  <w:abstractNum w:abstractNumId="2">
    <w:nsid w:val="084458EA"/>
    <w:multiLevelType w:val="hybridMultilevel"/>
    <w:tmpl w:val="ADEAA0F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F833872"/>
    <w:multiLevelType w:val="hybridMultilevel"/>
    <w:tmpl w:val="74988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4E0FD6"/>
    <w:multiLevelType w:val="hybridMultilevel"/>
    <w:tmpl w:val="8D8A5C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85FD9"/>
    <w:multiLevelType w:val="hybridMultilevel"/>
    <w:tmpl w:val="CC043216"/>
    <w:lvl w:ilvl="0" w:tplc="F272C68E">
      <w:start w:val="1"/>
      <w:numFmt w:val="decimal"/>
      <w:lvlText w:val="%1."/>
      <w:lvlJc w:val="left"/>
      <w:pPr>
        <w:tabs>
          <w:tab w:val="num" w:pos="1440"/>
        </w:tabs>
        <w:ind w:left="1440" w:right="129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8087D"/>
    <w:multiLevelType w:val="hybridMultilevel"/>
    <w:tmpl w:val="964C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12284"/>
    <w:multiLevelType w:val="hybridMultilevel"/>
    <w:tmpl w:val="9D763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2E0D92"/>
    <w:multiLevelType w:val="hybridMultilevel"/>
    <w:tmpl w:val="F4B0A8C6"/>
    <w:lvl w:ilvl="0" w:tplc="4E5E0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E2857"/>
    <w:multiLevelType w:val="hybridMultilevel"/>
    <w:tmpl w:val="B21451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45BCE"/>
    <w:multiLevelType w:val="hybridMultilevel"/>
    <w:tmpl w:val="944821C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right="129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2825"/>
    <w:multiLevelType w:val="hybridMultilevel"/>
    <w:tmpl w:val="7C10F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2">
    <w:nsid w:val="232628A1"/>
    <w:multiLevelType w:val="hybridMultilevel"/>
    <w:tmpl w:val="A3D24C94"/>
    <w:lvl w:ilvl="0" w:tplc="32487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16C3E"/>
    <w:multiLevelType w:val="hybridMultilevel"/>
    <w:tmpl w:val="93B03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391B89"/>
    <w:multiLevelType w:val="hybridMultilevel"/>
    <w:tmpl w:val="944821C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right="12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337C4F"/>
    <w:multiLevelType w:val="hybridMultilevel"/>
    <w:tmpl w:val="91B8E4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367EBF"/>
    <w:multiLevelType w:val="hybridMultilevel"/>
    <w:tmpl w:val="944821C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right="12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564937"/>
    <w:multiLevelType w:val="hybridMultilevel"/>
    <w:tmpl w:val="FF3665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8">
    <w:nsid w:val="294F744E"/>
    <w:multiLevelType w:val="hybridMultilevel"/>
    <w:tmpl w:val="52FAC824"/>
    <w:lvl w:ilvl="0" w:tplc="04090005">
      <w:start w:val="1"/>
      <w:numFmt w:val="bullet"/>
      <w:lvlText w:val=""/>
      <w:lvlJc w:val="left"/>
      <w:pPr>
        <w:tabs>
          <w:tab w:val="num" w:pos="1215"/>
        </w:tabs>
        <w:ind w:left="927" w:right="639" w:hanging="72"/>
      </w:pPr>
      <w:rPr>
        <w:rFonts w:ascii="Wingdings" w:hAnsi="Wingdings" w:hint="default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righ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righ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righ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righ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righ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righ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righ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right="6687" w:hanging="360"/>
      </w:pPr>
      <w:rPr>
        <w:rFonts w:ascii="Wingdings" w:hAnsi="Wingdings" w:hint="default"/>
      </w:rPr>
    </w:lvl>
  </w:abstractNum>
  <w:abstractNum w:abstractNumId="19">
    <w:nsid w:val="2E18137E"/>
    <w:multiLevelType w:val="hybridMultilevel"/>
    <w:tmpl w:val="66205252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EC74F8A"/>
    <w:multiLevelType w:val="hybridMultilevel"/>
    <w:tmpl w:val="5FACA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6026A8"/>
    <w:multiLevelType w:val="singleLevel"/>
    <w:tmpl w:val="9B7A064C"/>
    <w:lvl w:ilvl="0">
      <w:start w:val="1"/>
      <w:numFmt w:val="decimal"/>
      <w:lvlText w:val="%1)"/>
      <w:legacy w:legacy="1" w:legacySpace="0" w:legacyIndent="283"/>
      <w:lvlJc w:val="left"/>
      <w:pPr>
        <w:ind w:left="283" w:right="283" w:hanging="283"/>
      </w:pPr>
      <w:rPr>
        <w:sz w:val="20"/>
      </w:rPr>
    </w:lvl>
  </w:abstractNum>
  <w:abstractNum w:abstractNumId="22">
    <w:nsid w:val="34F12F5E"/>
    <w:multiLevelType w:val="hybridMultilevel"/>
    <w:tmpl w:val="BC581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8F3F8D"/>
    <w:multiLevelType w:val="hybridMultilevel"/>
    <w:tmpl w:val="86D08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ED3A10"/>
    <w:multiLevelType w:val="hybridMultilevel"/>
    <w:tmpl w:val="944821C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right="12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717089"/>
    <w:multiLevelType w:val="hybridMultilevel"/>
    <w:tmpl w:val="E6E4500E"/>
    <w:lvl w:ilvl="0" w:tplc="AE0CB6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B00F920">
      <w:start w:val="1"/>
      <w:numFmt w:val="lowerRoman"/>
      <w:lvlText w:val="%2."/>
      <w:lvlJc w:val="right"/>
      <w:pPr>
        <w:ind w:left="1440" w:hanging="360"/>
      </w:pPr>
      <w:rPr>
        <w:b w:val="0"/>
        <w:bC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444C8B"/>
    <w:multiLevelType w:val="hybridMultilevel"/>
    <w:tmpl w:val="7A7E9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AB3AFE"/>
    <w:multiLevelType w:val="hybridMultilevel"/>
    <w:tmpl w:val="D924B9E8"/>
    <w:lvl w:ilvl="0" w:tplc="39222B1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4A6C6048"/>
    <w:multiLevelType w:val="hybridMultilevel"/>
    <w:tmpl w:val="FA567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1B1045"/>
    <w:multiLevelType w:val="hybridMultilevel"/>
    <w:tmpl w:val="ABD0C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30">
    <w:nsid w:val="4DB011F1"/>
    <w:multiLevelType w:val="hybridMultilevel"/>
    <w:tmpl w:val="7682C2BE"/>
    <w:lvl w:ilvl="0" w:tplc="90023480">
      <w:start w:val="1"/>
      <w:numFmt w:val="decimal"/>
      <w:lvlText w:val="%1."/>
      <w:lvlJc w:val="left"/>
      <w:pPr>
        <w:tabs>
          <w:tab w:val="num" w:pos="927"/>
        </w:tabs>
        <w:ind w:left="927" w:right="927" w:hanging="360"/>
      </w:pPr>
      <w:rPr>
        <w:b w:val="0"/>
        <w:bCs w:val="0"/>
      </w:rPr>
    </w:lvl>
    <w:lvl w:ilvl="1" w:tplc="AF90D17A">
      <w:start w:val="1"/>
      <w:numFmt w:val="bullet"/>
      <w:lvlText w:val=""/>
      <w:lvlPicBulletId w:val="0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righ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righ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righ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righ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righ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righ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right="6687" w:hanging="180"/>
      </w:pPr>
    </w:lvl>
  </w:abstractNum>
  <w:abstractNum w:abstractNumId="31">
    <w:nsid w:val="4EAE2377"/>
    <w:multiLevelType w:val="hybridMultilevel"/>
    <w:tmpl w:val="DC789D7E"/>
    <w:lvl w:ilvl="0" w:tplc="791A7D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2D3B38"/>
    <w:multiLevelType w:val="hybridMultilevel"/>
    <w:tmpl w:val="9E827E76"/>
    <w:lvl w:ilvl="0" w:tplc="FFFFFFFF">
      <w:start w:val="1"/>
      <w:numFmt w:val="decimal"/>
      <w:lvlText w:val="%1."/>
      <w:lvlJc w:val="left"/>
      <w:pPr>
        <w:tabs>
          <w:tab w:val="num" w:pos="1344"/>
        </w:tabs>
        <w:ind w:left="1344" w:right="1344" w:hanging="840"/>
      </w:pPr>
      <w:rPr>
        <w:rFonts w:hint="cs"/>
      </w:rPr>
    </w:lvl>
    <w:lvl w:ilvl="1" w:tplc="F272C68E">
      <w:start w:val="1"/>
      <w:numFmt w:val="decimal"/>
      <w:lvlText w:val="%2."/>
      <w:lvlJc w:val="left"/>
      <w:pPr>
        <w:tabs>
          <w:tab w:val="num" w:pos="1290"/>
        </w:tabs>
        <w:ind w:left="1290" w:right="1290" w:hanging="360"/>
      </w:pPr>
      <w:rPr>
        <w:rFonts w:hint="cs"/>
        <w:b w:val="0"/>
        <w:bCs w:val="0"/>
      </w:rPr>
    </w:lvl>
    <w:lvl w:ilvl="2" w:tplc="FFFFFFFF">
      <w:start w:val="2"/>
      <w:numFmt w:val="hebrew1"/>
      <w:lvlText w:val="%3."/>
      <w:lvlJc w:val="left"/>
      <w:pPr>
        <w:tabs>
          <w:tab w:val="num" w:pos="785"/>
        </w:tabs>
        <w:ind w:left="785" w:hanging="360"/>
      </w:pPr>
      <w:rPr>
        <w:rFonts w:hint="default"/>
        <w:u w:val="none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righ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righ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righ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righ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righ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right="6330" w:hanging="180"/>
      </w:pPr>
    </w:lvl>
  </w:abstractNum>
  <w:abstractNum w:abstractNumId="33">
    <w:nsid w:val="5B9D6010"/>
    <w:multiLevelType w:val="hybridMultilevel"/>
    <w:tmpl w:val="16A62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7C2ADD"/>
    <w:multiLevelType w:val="hybridMultilevel"/>
    <w:tmpl w:val="F730B670"/>
    <w:lvl w:ilvl="0" w:tplc="F530E738">
      <w:start w:val="1"/>
      <w:numFmt w:val="bullet"/>
      <w:lvlText w:val=""/>
      <w:lvlJc w:val="left"/>
      <w:pPr>
        <w:tabs>
          <w:tab w:val="num" w:pos="1224"/>
        </w:tabs>
        <w:ind w:left="1224" w:right="122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944"/>
        </w:tabs>
        <w:ind w:left="1944" w:right="194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righ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right="4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righ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righ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right="6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right="6984" w:hanging="360"/>
      </w:pPr>
      <w:rPr>
        <w:rFonts w:ascii="Wingdings" w:hAnsi="Wingdings" w:hint="default"/>
      </w:rPr>
    </w:lvl>
  </w:abstractNum>
  <w:abstractNum w:abstractNumId="35">
    <w:nsid w:val="6F3E5B82"/>
    <w:multiLevelType w:val="hybridMultilevel"/>
    <w:tmpl w:val="A9162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36">
    <w:nsid w:val="6F4F08C9"/>
    <w:multiLevelType w:val="multilevel"/>
    <w:tmpl w:val="4DE49230"/>
    <w:lvl w:ilvl="0">
      <w:start w:val="1"/>
      <w:numFmt w:val="bullet"/>
      <w:lvlText w:val=""/>
      <w:lvlPicBulletId w:val="0"/>
      <w:lvlJc w:val="left"/>
      <w:pPr>
        <w:ind w:left="1944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2304" w:hanging="360"/>
      </w:pPr>
    </w:lvl>
    <w:lvl w:ilvl="2">
      <w:start w:val="1"/>
      <w:numFmt w:val="lowerRoman"/>
      <w:lvlText w:val="%3)"/>
      <w:lvlJc w:val="left"/>
      <w:pPr>
        <w:ind w:left="2664" w:hanging="360"/>
      </w:pPr>
    </w:lvl>
    <w:lvl w:ilvl="3">
      <w:start w:val="1"/>
      <w:numFmt w:val="decimal"/>
      <w:lvlText w:val="(%4)"/>
      <w:lvlJc w:val="left"/>
      <w:pPr>
        <w:ind w:left="3024" w:hanging="360"/>
      </w:pPr>
    </w:lvl>
    <w:lvl w:ilvl="4">
      <w:start w:val="1"/>
      <w:numFmt w:val="lowerLetter"/>
      <w:lvlText w:val="(%5)"/>
      <w:lvlJc w:val="left"/>
      <w:pPr>
        <w:ind w:left="3384" w:hanging="360"/>
      </w:pPr>
    </w:lvl>
    <w:lvl w:ilvl="5">
      <w:start w:val="1"/>
      <w:numFmt w:val="lowerRoman"/>
      <w:lvlText w:val="(%6)"/>
      <w:lvlJc w:val="left"/>
      <w:pPr>
        <w:ind w:left="3744" w:hanging="360"/>
      </w:pPr>
    </w:lvl>
    <w:lvl w:ilvl="6">
      <w:start w:val="1"/>
      <w:numFmt w:val="decimal"/>
      <w:lvlText w:val="%7."/>
      <w:lvlJc w:val="left"/>
      <w:pPr>
        <w:ind w:left="4104" w:hanging="360"/>
      </w:pPr>
    </w:lvl>
    <w:lvl w:ilvl="7">
      <w:start w:val="1"/>
      <w:numFmt w:val="lowerLetter"/>
      <w:lvlText w:val="%8."/>
      <w:lvlJc w:val="left"/>
      <w:pPr>
        <w:ind w:left="4464" w:hanging="360"/>
      </w:pPr>
    </w:lvl>
    <w:lvl w:ilvl="8">
      <w:start w:val="1"/>
      <w:numFmt w:val="lowerRoman"/>
      <w:lvlText w:val="%9."/>
      <w:lvlJc w:val="left"/>
      <w:pPr>
        <w:ind w:left="4824" w:hanging="360"/>
      </w:pPr>
    </w:lvl>
  </w:abstractNum>
  <w:num w:numId="1">
    <w:abstractNumId w:val="27"/>
  </w:num>
  <w:num w:numId="2">
    <w:abstractNumId w:val="32"/>
  </w:num>
  <w:num w:numId="3">
    <w:abstractNumId w:val="30"/>
  </w:num>
  <w:num w:numId="4">
    <w:abstractNumId w:val="1"/>
  </w:num>
  <w:num w:numId="5">
    <w:abstractNumId w:val="34"/>
  </w:num>
  <w:num w:numId="6">
    <w:abstractNumId w:val="18"/>
  </w:num>
  <w:num w:numId="7">
    <w:abstractNumId w:val="6"/>
  </w:num>
  <w:num w:numId="8">
    <w:abstractNumId w:val="36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  <w:num w:numId="23">
    <w:abstractNumId w:val="2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8"/>
  </w:num>
  <w:num w:numId="32">
    <w:abstractNumId w:val="25"/>
  </w:num>
  <w:num w:numId="3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5"/>
  </w:num>
  <w:num w:numId="36">
    <w:abstractNumId w:val="9"/>
  </w:num>
  <w:num w:numId="37">
    <w:abstractNumId w:val="2"/>
  </w:num>
  <w:num w:numId="38">
    <w:abstractNumId w:val="0"/>
  </w:num>
  <w:num w:numId="39">
    <w:abstractNumId w:val="26"/>
  </w:num>
  <w:num w:numId="40">
    <w:abstractNumId w:val="7"/>
  </w:num>
  <w:num w:numId="41">
    <w:abstractNumId w:val="21"/>
  </w:num>
  <w:num w:numId="42">
    <w:abstractNumId w:val="21"/>
    <w:lvlOverride w:ilvl="0">
      <w:lvl w:ilvl="0">
        <w:start w:val="2"/>
        <w:numFmt w:val="decimal"/>
        <w:lvlText w:val="%1)"/>
        <w:legacy w:legacy="1" w:legacySpace="0" w:legacyIndent="283"/>
        <w:lvlJc w:val="left"/>
        <w:pPr>
          <w:ind w:left="283" w:right="283" w:hanging="283"/>
        </w:pPr>
        <w:rPr>
          <w:b w:val="0"/>
          <w:bCs w:val="0"/>
          <w:sz w:val="20"/>
        </w:rPr>
      </w:lvl>
    </w:lvlOverride>
  </w:num>
  <w:num w:numId="43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56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F04E97"/>
    <w:rsid w:val="000051AD"/>
    <w:rsid w:val="000178BF"/>
    <w:rsid w:val="00020149"/>
    <w:rsid w:val="0002778C"/>
    <w:rsid w:val="00030F20"/>
    <w:rsid w:val="00046701"/>
    <w:rsid w:val="0005399A"/>
    <w:rsid w:val="000704B7"/>
    <w:rsid w:val="000753D2"/>
    <w:rsid w:val="00075D4C"/>
    <w:rsid w:val="00082F9C"/>
    <w:rsid w:val="000908EA"/>
    <w:rsid w:val="00091F8A"/>
    <w:rsid w:val="00097FAB"/>
    <w:rsid w:val="000A263A"/>
    <w:rsid w:val="000A2753"/>
    <w:rsid w:val="000A7077"/>
    <w:rsid w:val="000D33D1"/>
    <w:rsid w:val="000D46D3"/>
    <w:rsid w:val="000D6917"/>
    <w:rsid w:val="000D6CE3"/>
    <w:rsid w:val="000E6F7D"/>
    <w:rsid w:val="000F20C7"/>
    <w:rsid w:val="000F329E"/>
    <w:rsid w:val="000F66C6"/>
    <w:rsid w:val="00102F3E"/>
    <w:rsid w:val="00103CBE"/>
    <w:rsid w:val="001224B0"/>
    <w:rsid w:val="00123FB3"/>
    <w:rsid w:val="00130738"/>
    <w:rsid w:val="0013775D"/>
    <w:rsid w:val="00137F42"/>
    <w:rsid w:val="001420B2"/>
    <w:rsid w:val="00144C23"/>
    <w:rsid w:val="00162228"/>
    <w:rsid w:val="00162B17"/>
    <w:rsid w:val="00166598"/>
    <w:rsid w:val="00175077"/>
    <w:rsid w:val="00175721"/>
    <w:rsid w:val="00175FF4"/>
    <w:rsid w:val="00176D0E"/>
    <w:rsid w:val="00191591"/>
    <w:rsid w:val="001919F2"/>
    <w:rsid w:val="0019334B"/>
    <w:rsid w:val="0019656A"/>
    <w:rsid w:val="001A3960"/>
    <w:rsid w:val="001B287F"/>
    <w:rsid w:val="001B28FF"/>
    <w:rsid w:val="001C3248"/>
    <w:rsid w:val="001D6B13"/>
    <w:rsid w:val="001E3323"/>
    <w:rsid w:val="001E6955"/>
    <w:rsid w:val="001F53CF"/>
    <w:rsid w:val="001F6822"/>
    <w:rsid w:val="00202368"/>
    <w:rsid w:val="00202B90"/>
    <w:rsid w:val="002070BA"/>
    <w:rsid w:val="00220618"/>
    <w:rsid w:val="00220810"/>
    <w:rsid w:val="002331EA"/>
    <w:rsid w:val="00236C9E"/>
    <w:rsid w:val="0024127A"/>
    <w:rsid w:val="002514F4"/>
    <w:rsid w:val="00253079"/>
    <w:rsid w:val="002552C1"/>
    <w:rsid w:val="00261049"/>
    <w:rsid w:val="0027197B"/>
    <w:rsid w:val="00272D6F"/>
    <w:rsid w:val="00277268"/>
    <w:rsid w:val="002804FB"/>
    <w:rsid w:val="002842D7"/>
    <w:rsid w:val="00295366"/>
    <w:rsid w:val="002A7B7B"/>
    <w:rsid w:val="002A7C0B"/>
    <w:rsid w:val="002B3FC4"/>
    <w:rsid w:val="002D2F6F"/>
    <w:rsid w:val="002D3BBF"/>
    <w:rsid w:val="002D6DC9"/>
    <w:rsid w:val="002E5DDB"/>
    <w:rsid w:val="002E5FAF"/>
    <w:rsid w:val="002F1318"/>
    <w:rsid w:val="002F227D"/>
    <w:rsid w:val="002F722B"/>
    <w:rsid w:val="002F7840"/>
    <w:rsid w:val="00301022"/>
    <w:rsid w:val="003017A2"/>
    <w:rsid w:val="00310FED"/>
    <w:rsid w:val="003220CA"/>
    <w:rsid w:val="003226A1"/>
    <w:rsid w:val="00322F03"/>
    <w:rsid w:val="0033056B"/>
    <w:rsid w:val="00333F63"/>
    <w:rsid w:val="00336A91"/>
    <w:rsid w:val="003401A4"/>
    <w:rsid w:val="003432C1"/>
    <w:rsid w:val="003444D2"/>
    <w:rsid w:val="003465F0"/>
    <w:rsid w:val="00351420"/>
    <w:rsid w:val="0035404A"/>
    <w:rsid w:val="00360C2D"/>
    <w:rsid w:val="00364845"/>
    <w:rsid w:val="00365AC9"/>
    <w:rsid w:val="00366CD2"/>
    <w:rsid w:val="00381767"/>
    <w:rsid w:val="0039407A"/>
    <w:rsid w:val="00396757"/>
    <w:rsid w:val="00396934"/>
    <w:rsid w:val="00397B51"/>
    <w:rsid w:val="003A56AD"/>
    <w:rsid w:val="003B6E9A"/>
    <w:rsid w:val="003C65E7"/>
    <w:rsid w:val="003D29C6"/>
    <w:rsid w:val="003D2B52"/>
    <w:rsid w:val="003D67B7"/>
    <w:rsid w:val="003E18C6"/>
    <w:rsid w:val="003E2FBD"/>
    <w:rsid w:val="003E40E0"/>
    <w:rsid w:val="003E41F0"/>
    <w:rsid w:val="003E64D8"/>
    <w:rsid w:val="003E70D7"/>
    <w:rsid w:val="003F1C46"/>
    <w:rsid w:val="003F2DEE"/>
    <w:rsid w:val="00405BBD"/>
    <w:rsid w:val="00407374"/>
    <w:rsid w:val="00407A2B"/>
    <w:rsid w:val="004101F3"/>
    <w:rsid w:val="00415E7E"/>
    <w:rsid w:val="0042429E"/>
    <w:rsid w:val="00425549"/>
    <w:rsid w:val="00431410"/>
    <w:rsid w:val="00431C0C"/>
    <w:rsid w:val="004358EE"/>
    <w:rsid w:val="0043791F"/>
    <w:rsid w:val="00444785"/>
    <w:rsid w:val="00451131"/>
    <w:rsid w:val="00451900"/>
    <w:rsid w:val="00452530"/>
    <w:rsid w:val="00452AE7"/>
    <w:rsid w:val="00461EAC"/>
    <w:rsid w:val="00464FE0"/>
    <w:rsid w:val="0047072D"/>
    <w:rsid w:val="00473A7F"/>
    <w:rsid w:val="004820BF"/>
    <w:rsid w:val="00490242"/>
    <w:rsid w:val="00491399"/>
    <w:rsid w:val="004921BC"/>
    <w:rsid w:val="00493207"/>
    <w:rsid w:val="004A3AE7"/>
    <w:rsid w:val="004A5920"/>
    <w:rsid w:val="004A59DF"/>
    <w:rsid w:val="004B35C1"/>
    <w:rsid w:val="004B3F30"/>
    <w:rsid w:val="004C15ED"/>
    <w:rsid w:val="004D0A05"/>
    <w:rsid w:val="004D427E"/>
    <w:rsid w:val="004D4462"/>
    <w:rsid w:val="004D4D7D"/>
    <w:rsid w:val="004E4CFA"/>
    <w:rsid w:val="004E4DC4"/>
    <w:rsid w:val="004E67DA"/>
    <w:rsid w:val="004F1163"/>
    <w:rsid w:val="005020E4"/>
    <w:rsid w:val="0050534A"/>
    <w:rsid w:val="00506495"/>
    <w:rsid w:val="00507E74"/>
    <w:rsid w:val="00513649"/>
    <w:rsid w:val="00513F49"/>
    <w:rsid w:val="00516A8A"/>
    <w:rsid w:val="00525289"/>
    <w:rsid w:val="0053231E"/>
    <w:rsid w:val="00534699"/>
    <w:rsid w:val="005406FA"/>
    <w:rsid w:val="00542A4D"/>
    <w:rsid w:val="00553857"/>
    <w:rsid w:val="00560239"/>
    <w:rsid w:val="00582AD3"/>
    <w:rsid w:val="00586711"/>
    <w:rsid w:val="005A5FDB"/>
    <w:rsid w:val="005C420B"/>
    <w:rsid w:val="005C5A80"/>
    <w:rsid w:val="005D1C0A"/>
    <w:rsid w:val="005E171E"/>
    <w:rsid w:val="005E3998"/>
    <w:rsid w:val="005F1CD4"/>
    <w:rsid w:val="005F74E7"/>
    <w:rsid w:val="00601976"/>
    <w:rsid w:val="006042CB"/>
    <w:rsid w:val="00606BC6"/>
    <w:rsid w:val="00610F8D"/>
    <w:rsid w:val="00612F7D"/>
    <w:rsid w:val="00631DCF"/>
    <w:rsid w:val="00635FC9"/>
    <w:rsid w:val="0065298B"/>
    <w:rsid w:val="00652F52"/>
    <w:rsid w:val="006530A5"/>
    <w:rsid w:val="006535C6"/>
    <w:rsid w:val="0065404B"/>
    <w:rsid w:val="00670A49"/>
    <w:rsid w:val="00671A9E"/>
    <w:rsid w:val="00671D7B"/>
    <w:rsid w:val="00675853"/>
    <w:rsid w:val="0067664E"/>
    <w:rsid w:val="006774DE"/>
    <w:rsid w:val="00687789"/>
    <w:rsid w:val="0069194B"/>
    <w:rsid w:val="0069578A"/>
    <w:rsid w:val="00696BC4"/>
    <w:rsid w:val="006A3E72"/>
    <w:rsid w:val="006A5E82"/>
    <w:rsid w:val="006B3434"/>
    <w:rsid w:val="006C2BAF"/>
    <w:rsid w:val="006C358A"/>
    <w:rsid w:val="006D0418"/>
    <w:rsid w:val="006D0977"/>
    <w:rsid w:val="006D2C9E"/>
    <w:rsid w:val="006D546F"/>
    <w:rsid w:val="006E7E5E"/>
    <w:rsid w:val="006F7D9B"/>
    <w:rsid w:val="00704A5A"/>
    <w:rsid w:val="007109F7"/>
    <w:rsid w:val="0071101D"/>
    <w:rsid w:val="00714D93"/>
    <w:rsid w:val="00717129"/>
    <w:rsid w:val="00721336"/>
    <w:rsid w:val="00725EAB"/>
    <w:rsid w:val="00727970"/>
    <w:rsid w:val="007344A9"/>
    <w:rsid w:val="00734C5B"/>
    <w:rsid w:val="00744A92"/>
    <w:rsid w:val="00751CE6"/>
    <w:rsid w:val="0075270F"/>
    <w:rsid w:val="00757B25"/>
    <w:rsid w:val="007616DE"/>
    <w:rsid w:val="00770EC8"/>
    <w:rsid w:val="0077132C"/>
    <w:rsid w:val="00783571"/>
    <w:rsid w:val="00785B58"/>
    <w:rsid w:val="007A02F8"/>
    <w:rsid w:val="007A05A7"/>
    <w:rsid w:val="007A06A7"/>
    <w:rsid w:val="007C03C9"/>
    <w:rsid w:val="007C20DB"/>
    <w:rsid w:val="007C6CE2"/>
    <w:rsid w:val="007C6DC5"/>
    <w:rsid w:val="007D15B1"/>
    <w:rsid w:val="007D55E9"/>
    <w:rsid w:val="007D6596"/>
    <w:rsid w:val="007E5C50"/>
    <w:rsid w:val="007E7F2A"/>
    <w:rsid w:val="007F03E9"/>
    <w:rsid w:val="007F0488"/>
    <w:rsid w:val="007F0FA7"/>
    <w:rsid w:val="007F4928"/>
    <w:rsid w:val="007F54A2"/>
    <w:rsid w:val="007F5D35"/>
    <w:rsid w:val="008029EF"/>
    <w:rsid w:val="00816A43"/>
    <w:rsid w:val="0082265E"/>
    <w:rsid w:val="00825A0B"/>
    <w:rsid w:val="008265A0"/>
    <w:rsid w:val="008272EB"/>
    <w:rsid w:val="00827900"/>
    <w:rsid w:val="00830CC9"/>
    <w:rsid w:val="00834D60"/>
    <w:rsid w:val="00841091"/>
    <w:rsid w:val="008450E1"/>
    <w:rsid w:val="008516EB"/>
    <w:rsid w:val="00852C29"/>
    <w:rsid w:val="00853494"/>
    <w:rsid w:val="008573F8"/>
    <w:rsid w:val="00860508"/>
    <w:rsid w:val="0086206D"/>
    <w:rsid w:val="00863957"/>
    <w:rsid w:val="0086542C"/>
    <w:rsid w:val="00867191"/>
    <w:rsid w:val="0086735E"/>
    <w:rsid w:val="00873A7B"/>
    <w:rsid w:val="008840CD"/>
    <w:rsid w:val="00885524"/>
    <w:rsid w:val="00891968"/>
    <w:rsid w:val="00892DF1"/>
    <w:rsid w:val="00894E47"/>
    <w:rsid w:val="00894FF4"/>
    <w:rsid w:val="008A1C59"/>
    <w:rsid w:val="008A533F"/>
    <w:rsid w:val="008B02B9"/>
    <w:rsid w:val="008B2AB5"/>
    <w:rsid w:val="008C2A6A"/>
    <w:rsid w:val="008C4A8A"/>
    <w:rsid w:val="008C72A2"/>
    <w:rsid w:val="008D1715"/>
    <w:rsid w:val="008D4712"/>
    <w:rsid w:val="008D724A"/>
    <w:rsid w:val="008E246F"/>
    <w:rsid w:val="008E35D2"/>
    <w:rsid w:val="008F7ECC"/>
    <w:rsid w:val="00902043"/>
    <w:rsid w:val="00916BB7"/>
    <w:rsid w:val="00917402"/>
    <w:rsid w:val="00923881"/>
    <w:rsid w:val="00930AB4"/>
    <w:rsid w:val="00935C14"/>
    <w:rsid w:val="00944FE6"/>
    <w:rsid w:val="00954355"/>
    <w:rsid w:val="00955658"/>
    <w:rsid w:val="00956A95"/>
    <w:rsid w:val="00957163"/>
    <w:rsid w:val="00961640"/>
    <w:rsid w:val="00961867"/>
    <w:rsid w:val="0097470C"/>
    <w:rsid w:val="00977037"/>
    <w:rsid w:val="00981FBB"/>
    <w:rsid w:val="009835F8"/>
    <w:rsid w:val="009949F4"/>
    <w:rsid w:val="00994CE5"/>
    <w:rsid w:val="00997A85"/>
    <w:rsid w:val="009A7463"/>
    <w:rsid w:val="009B3041"/>
    <w:rsid w:val="009B4CAC"/>
    <w:rsid w:val="009B57DF"/>
    <w:rsid w:val="009C0262"/>
    <w:rsid w:val="009C1227"/>
    <w:rsid w:val="009D5933"/>
    <w:rsid w:val="009D59A3"/>
    <w:rsid w:val="009D5DE7"/>
    <w:rsid w:val="009D7215"/>
    <w:rsid w:val="009E028F"/>
    <w:rsid w:val="009F1ADE"/>
    <w:rsid w:val="009F3774"/>
    <w:rsid w:val="009F400F"/>
    <w:rsid w:val="00A12D14"/>
    <w:rsid w:val="00A13878"/>
    <w:rsid w:val="00A156B2"/>
    <w:rsid w:val="00A209D1"/>
    <w:rsid w:val="00A21C6D"/>
    <w:rsid w:val="00A23080"/>
    <w:rsid w:val="00A23A38"/>
    <w:rsid w:val="00A24DC4"/>
    <w:rsid w:val="00A25096"/>
    <w:rsid w:val="00A25F59"/>
    <w:rsid w:val="00A32D75"/>
    <w:rsid w:val="00A35421"/>
    <w:rsid w:val="00A35DE7"/>
    <w:rsid w:val="00A418A2"/>
    <w:rsid w:val="00A42CD4"/>
    <w:rsid w:val="00A431D1"/>
    <w:rsid w:val="00A46210"/>
    <w:rsid w:val="00A5452C"/>
    <w:rsid w:val="00A60516"/>
    <w:rsid w:val="00A711BB"/>
    <w:rsid w:val="00A771DF"/>
    <w:rsid w:val="00A81E4E"/>
    <w:rsid w:val="00A9330E"/>
    <w:rsid w:val="00A970E5"/>
    <w:rsid w:val="00A97C05"/>
    <w:rsid w:val="00AA6B5C"/>
    <w:rsid w:val="00AB1BA8"/>
    <w:rsid w:val="00AB1DF4"/>
    <w:rsid w:val="00AB21D0"/>
    <w:rsid w:val="00AB2408"/>
    <w:rsid w:val="00AB7C4E"/>
    <w:rsid w:val="00AC342F"/>
    <w:rsid w:val="00AC62F2"/>
    <w:rsid w:val="00AD3424"/>
    <w:rsid w:val="00AD5345"/>
    <w:rsid w:val="00AE28CF"/>
    <w:rsid w:val="00AF03FC"/>
    <w:rsid w:val="00AF1056"/>
    <w:rsid w:val="00B013A5"/>
    <w:rsid w:val="00B07FC0"/>
    <w:rsid w:val="00B12E20"/>
    <w:rsid w:val="00B13150"/>
    <w:rsid w:val="00B16C61"/>
    <w:rsid w:val="00B17B32"/>
    <w:rsid w:val="00B23CF6"/>
    <w:rsid w:val="00B2427D"/>
    <w:rsid w:val="00B26817"/>
    <w:rsid w:val="00B31DA0"/>
    <w:rsid w:val="00B364E8"/>
    <w:rsid w:val="00B45901"/>
    <w:rsid w:val="00B4653A"/>
    <w:rsid w:val="00B50C99"/>
    <w:rsid w:val="00B554D3"/>
    <w:rsid w:val="00B62AF1"/>
    <w:rsid w:val="00B63437"/>
    <w:rsid w:val="00B63DEB"/>
    <w:rsid w:val="00B63F3B"/>
    <w:rsid w:val="00B651FD"/>
    <w:rsid w:val="00B658DE"/>
    <w:rsid w:val="00B7683E"/>
    <w:rsid w:val="00B807A9"/>
    <w:rsid w:val="00B85468"/>
    <w:rsid w:val="00B86549"/>
    <w:rsid w:val="00B92579"/>
    <w:rsid w:val="00B9628F"/>
    <w:rsid w:val="00B962CA"/>
    <w:rsid w:val="00B97F97"/>
    <w:rsid w:val="00BA2655"/>
    <w:rsid w:val="00BA2D9E"/>
    <w:rsid w:val="00BB0BDB"/>
    <w:rsid w:val="00BB6ADD"/>
    <w:rsid w:val="00BC030A"/>
    <w:rsid w:val="00BC34F4"/>
    <w:rsid w:val="00BC3698"/>
    <w:rsid w:val="00BC542C"/>
    <w:rsid w:val="00BC7319"/>
    <w:rsid w:val="00BD3776"/>
    <w:rsid w:val="00BE2369"/>
    <w:rsid w:val="00BE266A"/>
    <w:rsid w:val="00BE6CCE"/>
    <w:rsid w:val="00BE7CBB"/>
    <w:rsid w:val="00BF2714"/>
    <w:rsid w:val="00BF5B8E"/>
    <w:rsid w:val="00C023E0"/>
    <w:rsid w:val="00C049A7"/>
    <w:rsid w:val="00C05581"/>
    <w:rsid w:val="00C0632D"/>
    <w:rsid w:val="00C0683C"/>
    <w:rsid w:val="00C06AED"/>
    <w:rsid w:val="00C149C2"/>
    <w:rsid w:val="00C14ABA"/>
    <w:rsid w:val="00C15CE3"/>
    <w:rsid w:val="00C20C4B"/>
    <w:rsid w:val="00C22606"/>
    <w:rsid w:val="00C23398"/>
    <w:rsid w:val="00C346C3"/>
    <w:rsid w:val="00C35558"/>
    <w:rsid w:val="00C53CBD"/>
    <w:rsid w:val="00C6373A"/>
    <w:rsid w:val="00C66AF7"/>
    <w:rsid w:val="00C71FA4"/>
    <w:rsid w:val="00C75187"/>
    <w:rsid w:val="00C75B5A"/>
    <w:rsid w:val="00C816EB"/>
    <w:rsid w:val="00C81A18"/>
    <w:rsid w:val="00C8602B"/>
    <w:rsid w:val="00C86802"/>
    <w:rsid w:val="00C8756A"/>
    <w:rsid w:val="00C94042"/>
    <w:rsid w:val="00C9640D"/>
    <w:rsid w:val="00CA524A"/>
    <w:rsid w:val="00CB46A5"/>
    <w:rsid w:val="00CC2B64"/>
    <w:rsid w:val="00CC55E1"/>
    <w:rsid w:val="00CC5669"/>
    <w:rsid w:val="00CC7EC4"/>
    <w:rsid w:val="00CD4D1E"/>
    <w:rsid w:val="00CD5E5A"/>
    <w:rsid w:val="00CE1B87"/>
    <w:rsid w:val="00CE5C1A"/>
    <w:rsid w:val="00CE6A06"/>
    <w:rsid w:val="00CE737D"/>
    <w:rsid w:val="00D0160D"/>
    <w:rsid w:val="00D10E6E"/>
    <w:rsid w:val="00D14E54"/>
    <w:rsid w:val="00D24051"/>
    <w:rsid w:val="00D24305"/>
    <w:rsid w:val="00D2730B"/>
    <w:rsid w:val="00D3146E"/>
    <w:rsid w:val="00D3287D"/>
    <w:rsid w:val="00D36CCA"/>
    <w:rsid w:val="00D44C7D"/>
    <w:rsid w:val="00D57B8F"/>
    <w:rsid w:val="00D61AC2"/>
    <w:rsid w:val="00D624D2"/>
    <w:rsid w:val="00D636F7"/>
    <w:rsid w:val="00D66BF1"/>
    <w:rsid w:val="00D7006F"/>
    <w:rsid w:val="00D72A37"/>
    <w:rsid w:val="00D760DC"/>
    <w:rsid w:val="00D80FEF"/>
    <w:rsid w:val="00D8619F"/>
    <w:rsid w:val="00D915C0"/>
    <w:rsid w:val="00D91D85"/>
    <w:rsid w:val="00D91F06"/>
    <w:rsid w:val="00D9376A"/>
    <w:rsid w:val="00D9523E"/>
    <w:rsid w:val="00DA256C"/>
    <w:rsid w:val="00DA5C39"/>
    <w:rsid w:val="00DB1C49"/>
    <w:rsid w:val="00DB363A"/>
    <w:rsid w:val="00DC1CC1"/>
    <w:rsid w:val="00DD011B"/>
    <w:rsid w:val="00DD1DD9"/>
    <w:rsid w:val="00DD746D"/>
    <w:rsid w:val="00DE35BE"/>
    <w:rsid w:val="00DF2494"/>
    <w:rsid w:val="00DF3867"/>
    <w:rsid w:val="00DF4A61"/>
    <w:rsid w:val="00DF4B1B"/>
    <w:rsid w:val="00DF4C97"/>
    <w:rsid w:val="00DF652A"/>
    <w:rsid w:val="00E03B7E"/>
    <w:rsid w:val="00E05B76"/>
    <w:rsid w:val="00E064F7"/>
    <w:rsid w:val="00E07DD5"/>
    <w:rsid w:val="00E13266"/>
    <w:rsid w:val="00E14CC0"/>
    <w:rsid w:val="00E17658"/>
    <w:rsid w:val="00E31BD9"/>
    <w:rsid w:val="00E351A6"/>
    <w:rsid w:val="00E37827"/>
    <w:rsid w:val="00E41A17"/>
    <w:rsid w:val="00E46614"/>
    <w:rsid w:val="00E46AA3"/>
    <w:rsid w:val="00E5287C"/>
    <w:rsid w:val="00E66AF7"/>
    <w:rsid w:val="00E66E5B"/>
    <w:rsid w:val="00E7300C"/>
    <w:rsid w:val="00E74CFD"/>
    <w:rsid w:val="00E75052"/>
    <w:rsid w:val="00E800A4"/>
    <w:rsid w:val="00E84946"/>
    <w:rsid w:val="00E86E3D"/>
    <w:rsid w:val="00E90C1E"/>
    <w:rsid w:val="00E9104E"/>
    <w:rsid w:val="00E912B2"/>
    <w:rsid w:val="00EB4A55"/>
    <w:rsid w:val="00EC1A41"/>
    <w:rsid w:val="00EC7BFE"/>
    <w:rsid w:val="00ED20D0"/>
    <w:rsid w:val="00ED3148"/>
    <w:rsid w:val="00ED67F1"/>
    <w:rsid w:val="00EF325A"/>
    <w:rsid w:val="00EF44A0"/>
    <w:rsid w:val="00F00A47"/>
    <w:rsid w:val="00F01682"/>
    <w:rsid w:val="00F02BD1"/>
    <w:rsid w:val="00F03E51"/>
    <w:rsid w:val="00F04E97"/>
    <w:rsid w:val="00F11AB0"/>
    <w:rsid w:val="00F14C3B"/>
    <w:rsid w:val="00F15553"/>
    <w:rsid w:val="00F17303"/>
    <w:rsid w:val="00F2266C"/>
    <w:rsid w:val="00F34693"/>
    <w:rsid w:val="00F34C40"/>
    <w:rsid w:val="00F374DB"/>
    <w:rsid w:val="00F42D8A"/>
    <w:rsid w:val="00F45D3A"/>
    <w:rsid w:val="00F53414"/>
    <w:rsid w:val="00F63CC0"/>
    <w:rsid w:val="00F67A7A"/>
    <w:rsid w:val="00F710FC"/>
    <w:rsid w:val="00F7522A"/>
    <w:rsid w:val="00F771C0"/>
    <w:rsid w:val="00F83CC6"/>
    <w:rsid w:val="00F9416E"/>
    <w:rsid w:val="00FA1396"/>
    <w:rsid w:val="00FA6CB2"/>
    <w:rsid w:val="00FB2047"/>
    <w:rsid w:val="00FB2B2E"/>
    <w:rsid w:val="00FB49CA"/>
    <w:rsid w:val="00FB5836"/>
    <w:rsid w:val="00FC4CBD"/>
    <w:rsid w:val="00FC6F24"/>
    <w:rsid w:val="00FD1CDB"/>
    <w:rsid w:val="00FD26C0"/>
    <w:rsid w:val="00FE0232"/>
    <w:rsid w:val="00FE3150"/>
    <w:rsid w:val="00FE4C40"/>
    <w:rsid w:val="00FE6088"/>
    <w:rsid w:val="00FE6356"/>
    <w:rsid w:val="00FE65E5"/>
    <w:rsid w:val="00FE676C"/>
    <w:rsid w:val="00FE6FBB"/>
    <w:rsid w:val="00FF03AC"/>
    <w:rsid w:val="00FF165B"/>
    <w:rsid w:val="00FF1ACD"/>
    <w:rsid w:val="00FF31CC"/>
    <w:rsid w:val="00FF3621"/>
    <w:rsid w:val="00FF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148"/>
    <w:pPr>
      <w:jc w:val="both"/>
    </w:pPr>
  </w:style>
  <w:style w:type="paragraph" w:styleId="1">
    <w:name w:val="heading 1"/>
    <w:basedOn w:val="a"/>
    <w:next w:val="a"/>
    <w:qFormat/>
    <w:rsid w:val="003E41F0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3E41F0"/>
    <w:pPr>
      <w:keepNext/>
      <w:outlineLvl w:val="1"/>
    </w:pPr>
  </w:style>
  <w:style w:type="paragraph" w:styleId="3">
    <w:name w:val="heading 3"/>
    <w:basedOn w:val="a"/>
    <w:next w:val="a"/>
    <w:qFormat/>
    <w:rsid w:val="003E41F0"/>
    <w:pPr>
      <w:keepNext/>
      <w:spacing w:before="240" w:after="60"/>
      <w:outlineLvl w:val="2"/>
    </w:pPr>
    <w:rPr>
      <w:sz w:val="24"/>
      <w:szCs w:val="24"/>
    </w:rPr>
  </w:style>
  <w:style w:type="paragraph" w:styleId="4">
    <w:name w:val="heading 4"/>
    <w:basedOn w:val="a"/>
    <w:next w:val="a"/>
    <w:qFormat/>
    <w:rsid w:val="003E41F0"/>
    <w:pPr>
      <w:keepNext/>
      <w:bidi/>
      <w:spacing w:line="360" w:lineRule="auto"/>
      <w:jc w:val="left"/>
      <w:outlineLvl w:val="3"/>
    </w:pPr>
    <w:rPr>
      <w:rFonts w:cs="David"/>
      <w:szCs w:val="32"/>
    </w:rPr>
  </w:style>
  <w:style w:type="paragraph" w:styleId="5">
    <w:name w:val="heading 5"/>
    <w:basedOn w:val="a"/>
    <w:next w:val="a"/>
    <w:qFormat/>
    <w:rsid w:val="003E41F0"/>
    <w:pPr>
      <w:keepNext/>
      <w:bidi/>
      <w:ind w:right="567" w:firstLine="6"/>
      <w:jc w:val="right"/>
      <w:outlineLvl w:val="4"/>
    </w:pPr>
    <w:rPr>
      <w:rFonts w:cs="David"/>
      <w:szCs w:val="32"/>
    </w:rPr>
  </w:style>
  <w:style w:type="paragraph" w:styleId="6">
    <w:name w:val="heading 6"/>
    <w:basedOn w:val="a"/>
    <w:next w:val="a"/>
    <w:qFormat/>
    <w:rsid w:val="003E41F0"/>
    <w:pPr>
      <w:keepNext/>
      <w:jc w:val="right"/>
      <w:outlineLvl w:val="5"/>
    </w:pPr>
    <w:rPr>
      <w:rFonts w:cs="David"/>
      <w:szCs w:val="28"/>
    </w:rPr>
  </w:style>
  <w:style w:type="paragraph" w:styleId="7">
    <w:name w:val="heading 7"/>
    <w:basedOn w:val="a"/>
    <w:next w:val="a"/>
    <w:qFormat/>
    <w:rsid w:val="003E41F0"/>
    <w:pPr>
      <w:keepNext/>
      <w:tabs>
        <w:tab w:val="left" w:pos="567"/>
      </w:tabs>
      <w:bidi/>
      <w:spacing w:line="360" w:lineRule="auto"/>
      <w:ind w:left="567" w:right="1479"/>
      <w:outlineLvl w:val="6"/>
    </w:pPr>
    <w:rPr>
      <w:rFonts w:cs="David"/>
      <w:szCs w:val="24"/>
    </w:rPr>
  </w:style>
  <w:style w:type="paragraph" w:styleId="8">
    <w:name w:val="heading 8"/>
    <w:basedOn w:val="a"/>
    <w:next w:val="a"/>
    <w:qFormat/>
    <w:rsid w:val="003E41F0"/>
    <w:pPr>
      <w:keepNext/>
      <w:tabs>
        <w:tab w:val="left" w:pos="567"/>
        <w:tab w:val="left" w:leader="dot" w:pos="6237"/>
      </w:tabs>
      <w:bidi/>
      <w:ind w:left="-51" w:right="1202" w:firstLine="142"/>
      <w:jc w:val="left"/>
      <w:outlineLvl w:val="7"/>
    </w:pPr>
    <w:rPr>
      <w:rFonts w:cs="David"/>
      <w:bCs/>
      <w:sz w:val="24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41F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E41F0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3E41F0"/>
    <w:pPr>
      <w:spacing w:line="360" w:lineRule="auto"/>
      <w:ind w:left="567" w:right="567"/>
    </w:pPr>
  </w:style>
  <w:style w:type="character" w:styleId="Hyperlink">
    <w:name w:val="Hyperlink"/>
    <w:basedOn w:val="a0"/>
    <w:rsid w:val="003E41F0"/>
    <w:rPr>
      <w:rFonts w:ascii="Times New Roman" w:hAnsi="Times New Roman"/>
      <w:color w:val="0000FF"/>
      <w:u w:val="single"/>
    </w:rPr>
  </w:style>
  <w:style w:type="character" w:styleId="a7">
    <w:name w:val="page number"/>
    <w:basedOn w:val="a0"/>
    <w:rsid w:val="003E41F0"/>
    <w:rPr>
      <w:rFonts w:ascii="Times New Roman" w:hAnsi="Times New Roman"/>
    </w:rPr>
  </w:style>
  <w:style w:type="character" w:styleId="FollowedHyperlink">
    <w:name w:val="FollowedHyperlink"/>
    <w:basedOn w:val="a0"/>
    <w:rsid w:val="003E41F0"/>
    <w:rPr>
      <w:rFonts w:ascii="Times New Roman" w:hAnsi="Times New Roman"/>
      <w:color w:val="800080"/>
      <w:u w:val="single"/>
    </w:rPr>
  </w:style>
  <w:style w:type="paragraph" w:styleId="a8">
    <w:name w:val="caption"/>
    <w:basedOn w:val="a"/>
    <w:next w:val="a"/>
    <w:qFormat/>
    <w:rsid w:val="003E41F0"/>
    <w:pPr>
      <w:tabs>
        <w:tab w:val="left" w:pos="567"/>
        <w:tab w:val="left" w:leader="dot" w:pos="6237"/>
      </w:tabs>
      <w:bidi/>
      <w:ind w:left="-51" w:right="1202" w:firstLine="142"/>
      <w:jc w:val="left"/>
    </w:pPr>
    <w:rPr>
      <w:rFonts w:cs="David"/>
      <w:bCs/>
      <w:sz w:val="24"/>
      <w:szCs w:val="32"/>
      <w:u w:val="single"/>
    </w:rPr>
  </w:style>
  <w:style w:type="paragraph" w:styleId="NormalWeb">
    <w:name w:val="Normal (Web)"/>
    <w:basedOn w:val="a"/>
    <w:rsid w:val="003E18C6"/>
    <w:pPr>
      <w:jc w:val="left"/>
    </w:pPr>
    <w:rPr>
      <w:rFonts w:cs="Times New Roman"/>
      <w:sz w:val="24"/>
      <w:szCs w:val="24"/>
    </w:rPr>
  </w:style>
  <w:style w:type="table" w:styleId="a9">
    <w:name w:val="Table Grid"/>
    <w:basedOn w:val="a1"/>
    <w:rsid w:val="00AB21D0"/>
    <w:pPr>
      <w:widowControl w:val="0"/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B13150"/>
    <w:pPr>
      <w:bidi/>
      <w:spacing w:line="360" w:lineRule="auto"/>
      <w:ind w:left="567" w:firstLine="3"/>
      <w:jc w:val="left"/>
    </w:pPr>
    <w:rPr>
      <w:rFonts w:cs="David"/>
      <w:sz w:val="24"/>
      <w:szCs w:val="24"/>
      <w:lang w:eastAsia="he-IL"/>
    </w:rPr>
  </w:style>
  <w:style w:type="paragraph" w:styleId="ac">
    <w:name w:val="Body Text"/>
    <w:basedOn w:val="a"/>
    <w:rsid w:val="00CE737D"/>
    <w:pPr>
      <w:spacing w:after="120"/>
    </w:pPr>
  </w:style>
  <w:style w:type="paragraph" w:styleId="ad">
    <w:name w:val="Balloon Text"/>
    <w:basedOn w:val="a"/>
    <w:semiHidden/>
    <w:rsid w:val="00BC7319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8C2A6A"/>
  </w:style>
  <w:style w:type="character" w:styleId="ae">
    <w:name w:val="Placeholder Text"/>
    <w:basedOn w:val="a0"/>
    <w:uiPriority w:val="99"/>
    <w:semiHidden/>
    <w:rsid w:val="002F7840"/>
    <w:rPr>
      <w:color w:val="808080"/>
    </w:rPr>
  </w:style>
  <w:style w:type="paragraph" w:styleId="af">
    <w:name w:val="List Paragraph"/>
    <w:basedOn w:val="a"/>
    <w:uiPriority w:val="34"/>
    <w:qFormat/>
    <w:rsid w:val="007E5C50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</w:rPr>
  </w:style>
  <w:style w:type="character" w:customStyle="1" w:styleId="ab">
    <w:name w:val="כניסה בגוף טקסט תו"/>
    <w:basedOn w:val="a0"/>
    <w:link w:val="aa"/>
    <w:rsid w:val="008C4A8A"/>
    <w:rPr>
      <w:rFonts w:cs="David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4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8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6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27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41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2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hmulik.boaz@synerionhcm.com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mulikboaz1\Application%20Data\Microsoft\Templates\&#1492;&#1510;&#1506;&#1514;%20&#1502;&#1495;&#1497;&#1512;%20&#1502;&#1511;&#1493;&#1512;%20&#1502;&#1493;&#1512;&#1495;&#1489;%20-%20&#1499;&#1500;%20&#1492;&#1502;&#1493;&#1491;&#1493;&#1500;&#1497;&#150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91E954-36D9-4BBA-A0B7-5A556DC8E295}"/>
      </w:docPartPr>
      <w:docPartBody>
        <w:p w:rsidR="00FE57EF" w:rsidRDefault="00724E92">
          <w:r w:rsidRPr="004C2FB6">
            <w:rPr>
              <w:rStyle w:val="a3"/>
              <w:rtl/>
            </w:rPr>
            <w:t>לחץ כאן להזנת תאריך</w:t>
          </w:r>
          <w:r w:rsidRPr="004C2FB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24E92"/>
    <w:rsid w:val="00061518"/>
    <w:rsid w:val="000A5ACC"/>
    <w:rsid w:val="000E3BCA"/>
    <w:rsid w:val="00157E96"/>
    <w:rsid w:val="00185E98"/>
    <w:rsid w:val="001954A5"/>
    <w:rsid w:val="001B445C"/>
    <w:rsid w:val="001E3107"/>
    <w:rsid w:val="001E7149"/>
    <w:rsid w:val="001F06CB"/>
    <w:rsid w:val="00225146"/>
    <w:rsid w:val="00272913"/>
    <w:rsid w:val="00280C9C"/>
    <w:rsid w:val="002E75B8"/>
    <w:rsid w:val="00354394"/>
    <w:rsid w:val="003F5F6C"/>
    <w:rsid w:val="0041193E"/>
    <w:rsid w:val="004226AC"/>
    <w:rsid w:val="0051598D"/>
    <w:rsid w:val="00581C7A"/>
    <w:rsid w:val="006167BF"/>
    <w:rsid w:val="00635464"/>
    <w:rsid w:val="00645518"/>
    <w:rsid w:val="006D19C0"/>
    <w:rsid w:val="006E330C"/>
    <w:rsid w:val="006F1600"/>
    <w:rsid w:val="00724E92"/>
    <w:rsid w:val="007A4A1E"/>
    <w:rsid w:val="007D1070"/>
    <w:rsid w:val="007E16C0"/>
    <w:rsid w:val="00806CC7"/>
    <w:rsid w:val="008313C5"/>
    <w:rsid w:val="008C28EB"/>
    <w:rsid w:val="008C38B7"/>
    <w:rsid w:val="008C39F6"/>
    <w:rsid w:val="008F5F33"/>
    <w:rsid w:val="00943522"/>
    <w:rsid w:val="009920B5"/>
    <w:rsid w:val="009C596E"/>
    <w:rsid w:val="009D504B"/>
    <w:rsid w:val="00A433D5"/>
    <w:rsid w:val="00AF5199"/>
    <w:rsid w:val="00B51B90"/>
    <w:rsid w:val="00B52FF5"/>
    <w:rsid w:val="00BC043B"/>
    <w:rsid w:val="00C629F1"/>
    <w:rsid w:val="00C838E1"/>
    <w:rsid w:val="00C93561"/>
    <w:rsid w:val="00C96F91"/>
    <w:rsid w:val="00CA7366"/>
    <w:rsid w:val="00CF64D4"/>
    <w:rsid w:val="00D262A6"/>
    <w:rsid w:val="00D301A4"/>
    <w:rsid w:val="00DA1F75"/>
    <w:rsid w:val="00DC3016"/>
    <w:rsid w:val="00EE336C"/>
    <w:rsid w:val="00F01770"/>
    <w:rsid w:val="00F21659"/>
    <w:rsid w:val="00F4033B"/>
    <w:rsid w:val="00FE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54A5"/>
    <w:rPr>
      <w:color w:val="808080"/>
    </w:rPr>
  </w:style>
  <w:style w:type="paragraph" w:customStyle="1" w:styleId="5D3A0055D4014693837BC1B8AB771E89">
    <w:name w:val="5D3A0055D4014693837BC1B8AB771E89"/>
    <w:rsid w:val="001954A5"/>
    <w:pPr>
      <w:bidi/>
    </w:pPr>
  </w:style>
  <w:style w:type="paragraph" w:customStyle="1" w:styleId="021D78407FF54DA688199AF05AAA8BF8">
    <w:name w:val="021D78407FF54DA688199AF05AAA8BF8"/>
    <w:rsid w:val="001954A5"/>
    <w:pPr>
      <w:bidi/>
    </w:pPr>
  </w:style>
  <w:style w:type="paragraph" w:customStyle="1" w:styleId="5C3024294E10458BA6E9DE87AC232FA3">
    <w:name w:val="5C3024294E10458BA6E9DE87AC232FA3"/>
    <w:rsid w:val="001954A5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QuoteNumber xmlns="a9bebebe-5b71-467c-b49f-d5ecef2d76a4">QUO-02692-WH2BDN</QuoteNumber>
    <ClientID xmlns="a9bebebe-5b71-467c-b49f-d5ecef2d76a4">657</ClientID>
    <CreateUserName xmlns="a9bebebe-5b71-467c-b49f-d5ecef2d76a4">
      <UserInfo>
        <DisplayName>Shmulik Boaz</DisplayName>
        <AccountId>65</AccountId>
        <AccountType/>
      </UserInfo>
    </CreateUserName>
    <CreateUserMail xmlns="a9bebebe-5b71-467c-b49f-d5ecef2d76a4">shmulik.boaz@synerionhcm.com</CreateUserMail>
    <DiscountAmount xmlns="a9bebebe-5b71-467c-b49f-d5ecef2d76a4" xsi:nil="true"/>
    <EndOfLastService xmlns="a9bebebe-5b71-467c-b49f-d5ecef2d76a4" xsi:nil="true"/>
    <TotalAmountCost xmlns="a9bebebe-5b71-467c-b49f-d5ecef2d76a4">0</TotalAmountCost>
    <MainContactName xmlns="a9bebebe-5b71-467c-b49f-d5ecef2d76a4">טליה יקותיאל</MainContactName>
    <CreateUserPhone xmlns="a9bebebe-5b71-467c-b49f-d5ecef2d76a4" xsi:nil="true"/>
    <StartOfService xmlns="a9bebebe-5b71-467c-b49f-d5ecef2d76a4" xsi:nil="true"/>
    <Cost xmlns="a9bebebe-5b71-467c-b49f-d5ecef2d76a4" xsi:nil="true"/>
    <MainContactGUID xmlns="a9bebebe-5b71-467c-b49f-d5ecef2d76a4">{396782B4-5611-DE11-815E-001B7837866A}</MainContactGUID>
    <ClientGUID xmlns="a9bebebe-5b71-467c-b49f-d5ecef2d76a4">{3BD93FDB-CB5A-DC11-8ADB-001B7837866A}</ClientGUID>
    <CurrencySymbol xmlns="a9bebebe-5b71-467c-b49f-d5ecef2d76a4">₪</CurrencySymbol>
    <EndOfService xmlns="a9bebebe-5b71-467c-b49f-d5ecef2d76a4" xsi:nil="true"/>
    <QuoteName xmlns="a9bebebe-5b71-467c-b49f-d5ecef2d76a4" xsi:nil="true"/>
    <AdditionalAmount xmlns="a9bebebe-5b71-467c-b49f-d5ecef2d76a4">0</AdditionalAmount>
    <DocumentDate xmlns="a9bebebe-5b71-467c-b49f-d5ecef2d76a4">2010-09-05T17:13:48+00:00</DocumentDate>
    <TotalAmount xmlns="a9bebebe-5b71-467c-b49f-d5ecef2d76a4">0</TotalAmount>
    <CurrencyName xmlns="a9bebebe-5b71-467c-b49f-d5ecef2d76a4">שקל חדש</CurrencyName>
    <Reference xmlns="a9bebebe-5b71-467c-b49f-d5ecef2d76a4">701-197</Reference>
    <OpportunityGUID xmlns="a9bebebe-5b71-467c-b49f-d5ecef2d76a4">{90E931B1-4E3A-4077-9860-F595C859E533}</OpportunityGUID>
    <ClientName xmlns="a9bebebe-5b71-467c-b49f-d5ecef2d76a4">עיריית רעננה</ClientName>
    <ExternalFile xmlns="a9bebebe-5b71-467c-b49f-d5ecef2d76a4" xsi:nil="true"/>
    <EstimationHours xmlns="a9bebebe-5b71-467c-b49f-d5ecef2d76a4" xsi:nil="true"/>
    <ApprovedByDate xmlns="a9bebebe-5b71-467c-b49f-d5ecef2d76a4" xsi:nil="true"/>
    <Includes xmlns="a9bebebe-5b71-467c-b49f-d5ecef2d76a4" xsi:nil="true"/>
    <EstimateExecutionDate xmlns="a9bebebe-5b71-467c-b49f-d5ecef2d76a4" xsi:nil="true"/>
    <ProposalGUID xmlns="a9bebebe-5b71-467c-b49f-d5ecef2d76a4">{80C1D8A7-F7B8-DF11-B206-005056B62EDE}</ProposalGUID>
    <ProposalFileRemarks xmlns="a9bebebe-5b71-467c-b49f-d5ecef2d76a4" xsi:nil="true"/>
    <UseInSearch xmlns="a9bebebe-5b71-467c-b49f-d5ecef2d76a4">1</UseInSearch>
    <DaysForSupply xmlns="a9bebebe-5b71-467c-b49f-d5ecef2d76a4" xsi:nil="true"/>
    <TotalLineItemAmount xmlns="a9bebebe-5b71-467c-b49f-d5ecef2d76a4">0</TotalLineItemAmount>
    <ContractEndDate xmlns="a9bebebe-5b71-467c-b49f-d5ecef2d76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2 שמוליק בועז - מחירון תוספות רישוי - סינריון" ma:contentTypeID="0x010100922601946FA745449A7CAB347C31FD0226003DD9D5F72231604A856D3667B20C306C" ma:contentTypeVersion="61" ma:contentTypeDescription="" ma:contentTypeScope="" ma:versionID="422b9601e4114c435331cbe00a8f3a97">
  <xsd:schema xmlns:xsd="http://www.w3.org/2001/XMLSchema" xmlns:p="http://schemas.microsoft.com/office/2006/metadata/properties" xmlns:ns2="a9bebebe-5b71-467c-b49f-d5ecef2d76a4" targetNamespace="http://schemas.microsoft.com/office/2006/metadata/properties" ma:root="true" ma:fieldsID="0122c12c1a6521d021ffddc384cd7861" ns2:_="">
    <xsd:import namespace="a9bebebe-5b71-467c-b49f-d5ecef2d76a4"/>
    <xsd:element name="properties">
      <xsd:complexType>
        <xsd:sequence>
          <xsd:element name="documentManagement">
            <xsd:complexType>
              <xsd:all>
                <xsd:element ref="ns2:ClientID" minOccurs="0"/>
                <xsd:element ref="ns2:ClientName"/>
                <xsd:element ref="ns2:ClientGUID"/>
                <xsd:element ref="ns2:ProposalGUID"/>
                <xsd:element ref="ns2:MainContactName" minOccurs="0"/>
                <xsd:element ref="ns2:MainContactGUID" minOccurs="0"/>
                <xsd:element ref="ns2:DocumentDate" minOccurs="0"/>
                <xsd:element ref="ns2:Reference" minOccurs="0"/>
                <xsd:element ref="ns2:ProposalFileRemarks" minOccurs="0"/>
                <xsd:element ref="ns2:UseInSearch" minOccurs="0"/>
                <xsd:element ref="ns2:CreateUserName" minOccurs="0"/>
                <xsd:element ref="ns2:ExternalFile" minOccurs="0"/>
                <xsd:element ref="ns2:QuoteNumber" minOccurs="0"/>
                <xsd:element ref="ns2:CreateUserPhone" minOccurs="0"/>
                <xsd:element ref="ns2:CreateUserMail" minOccurs="0"/>
                <xsd:element ref="ns2:DaysForSupply" minOccurs="0"/>
                <xsd:element ref="ns2:TotalLineItemAmount" minOccurs="0"/>
                <xsd:element ref="ns2:DiscountAmount" minOccurs="0"/>
                <xsd:element ref="ns2:TotalAmount" minOccurs="0"/>
                <xsd:element ref="ns2:StartOfService" minOccurs="0"/>
                <xsd:element ref="ns2:EndOfService" minOccurs="0"/>
                <xsd:element ref="ns2:EndOfLastService" minOccurs="0"/>
                <xsd:element ref="ns2:Cost" minOccurs="0"/>
                <xsd:element ref="ns2:TotalAmountCost" minOccurs="0"/>
                <xsd:element ref="ns2:QuoteName" minOccurs="0"/>
                <xsd:element ref="ns2:OpportunityGUID" minOccurs="0"/>
                <xsd:element ref="ns2:CurrencyName" minOccurs="0"/>
                <xsd:element ref="ns2:CurrencySymbol" minOccurs="0"/>
                <xsd:element ref="ns2:AdditionalAmount" minOccurs="0"/>
                <xsd:element ref="ns2:Includes" minOccurs="0"/>
                <xsd:element ref="ns2:EstimationHours" minOccurs="0"/>
                <xsd:element ref="ns2:EstimateExecutionDate" minOccurs="0"/>
                <xsd:element ref="ns2:ApprovedByDate" minOccurs="0"/>
                <xsd:element ref="ns2:ContractEnd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9bebebe-5b71-467c-b49f-d5ecef2d76a4" elementFormDefault="qualified">
    <xsd:import namespace="http://schemas.microsoft.com/office/2006/documentManagement/types"/>
    <xsd:element name="ClientID" ma:index="8" nillable="true" ma:displayName="מספר לקוח" ma:default="" ma:internalName="ClientID" ma:readOnly="false">
      <xsd:simpleType>
        <xsd:restriction base="dms:Text">
          <xsd:maxLength value="255"/>
        </xsd:restriction>
      </xsd:simpleType>
    </xsd:element>
    <xsd:element name="ClientName" ma:index="9" ma:displayName="שם לקוח" ma:default="" ma:internalName="ClientName" ma:readOnly="false">
      <xsd:simpleType>
        <xsd:restriction base="dms:Text">
          <xsd:maxLength value="255"/>
        </xsd:restriction>
      </xsd:simpleType>
    </xsd:element>
    <xsd:element name="ClientGUID" ma:index="10" ma:displayName="מזהה לקוח CRM" ma:default="" ma:internalName="ClientGUID" ma:readOnly="false">
      <xsd:simpleType>
        <xsd:restriction base="dms:Text">
          <xsd:maxLength value="255"/>
        </xsd:restriction>
      </xsd:simpleType>
    </xsd:element>
    <xsd:element name="ProposalGUID" ma:index="11" ma:displayName="מזהה הצעת מחיר CRM" ma:default="" ma:internalName="ProposalGUID" ma:readOnly="false">
      <xsd:simpleType>
        <xsd:restriction base="dms:Text">
          <xsd:maxLength value="255"/>
        </xsd:restriction>
      </xsd:simpleType>
    </xsd:element>
    <xsd:element name="MainContactName" ma:index="12" nillable="true" ma:displayName="שם איש קשר ראשי" ma:default="" ma:internalName="MainContactName" ma:readOnly="false">
      <xsd:simpleType>
        <xsd:restriction base="dms:Text">
          <xsd:maxLength value="255"/>
        </xsd:restriction>
      </xsd:simpleType>
    </xsd:element>
    <xsd:element name="MainContactGUID" ma:index="13" nillable="true" ma:displayName="מזהה איש קשר ראשי" ma:default="" ma:internalName="MainContactGUID" ma:readOnly="false">
      <xsd:simpleType>
        <xsd:restriction base="dms:Text">
          <xsd:maxLength value="255"/>
        </xsd:restriction>
      </xsd:simpleType>
    </xsd:element>
    <xsd:element name="DocumentDate" ma:index="14" nillable="true" ma:displayName="תאריך מסמך" ma:default="[today]" ma:format="DateOnly" ma:internalName="DocumentDate" ma:readOnly="false">
      <xsd:simpleType>
        <xsd:restriction base="dms:DateTime"/>
      </xsd:simpleType>
    </xsd:element>
    <xsd:element name="Reference" ma:index="15" nillable="true" ma:displayName="סימוכין" ma:default="" ma:description="סימוכין" ma:internalName="Reference">
      <xsd:simpleType>
        <xsd:restriction base="dms:Text">
          <xsd:maxLength value="255"/>
        </xsd:restriction>
      </xsd:simpleType>
    </xsd:element>
    <xsd:element name="ProposalFileRemarks" ma:index="16" nillable="true" ma:displayName="הערות למסמך" ma:default="" ma:internalName="ProposalFileRemarks">
      <xsd:simpleType>
        <xsd:restriction base="dms:Note"/>
      </xsd:simpleType>
    </xsd:element>
    <xsd:element name="UseInSearch" ma:index="17" nillable="true" ma:displayName="משתתף בחיפוש" ma:default="1" ma:internalName="UseInSearch" ma:readOnly="false">
      <xsd:simpleType>
        <xsd:restriction base="dms:Text">
          <xsd:maxLength value="255"/>
        </xsd:restriction>
      </xsd:simpleType>
    </xsd:element>
    <xsd:element name="CreateUserName" ma:index="18" nillable="true" ma:displayName="משתמש יוצר" ma:list="UserInfo" ma:internalName="CreateUserNam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File" ma:index="19" nillable="true" ma:displayName="שם קובץ חיצוני" ma:internalName="ExternalFile" ma:readOnly="false">
      <xsd:simpleType>
        <xsd:restriction base="dms:Text">
          <xsd:maxLength value="255"/>
        </xsd:restriction>
      </xsd:simpleType>
    </xsd:element>
    <xsd:element name="QuoteNumber" ma:index="20" nillable="true" ma:displayName="מזהה הצעת מחיר" ma:internalName="QuoteNumber" ma:readOnly="false">
      <xsd:simpleType>
        <xsd:restriction base="dms:Text">
          <xsd:maxLength value="255"/>
        </xsd:restriction>
      </xsd:simpleType>
    </xsd:element>
    <xsd:element name="CreateUserPhone" ma:index="21" nillable="true" ma:displayName="טלפון משתמש יוצר" ma:internalName="CreateUserPhone" ma:readOnly="false">
      <xsd:simpleType>
        <xsd:restriction base="dms:Text">
          <xsd:maxLength value="255"/>
        </xsd:restriction>
      </xsd:simpleType>
    </xsd:element>
    <xsd:element name="CreateUserMail" ma:index="22" nillable="true" ma:displayName="מייל משתמש יוצר" ma:internalName="CreateUserMail" ma:readOnly="false">
      <xsd:simpleType>
        <xsd:restriction base="dms:Text">
          <xsd:maxLength value="255"/>
        </xsd:restriction>
      </xsd:simpleType>
    </xsd:element>
    <xsd:element name="DaysForSupply" ma:index="23" nillable="true" ma:displayName="ימי אספקה" ma:internalName="DaysForSupply">
      <xsd:simpleType>
        <xsd:restriction base="dms:Text">
          <xsd:maxLength value="255"/>
        </xsd:restriction>
      </xsd:simpleType>
    </xsd:element>
    <xsd:element name="TotalLineItemAmount" ma:index="24" nillable="true" ma:displayName="סכום מפורט" ma:internalName="TotalLineItemAmount">
      <xsd:simpleType>
        <xsd:restriction base="dms:Text">
          <xsd:maxLength value="255"/>
        </xsd:restriction>
      </xsd:simpleType>
    </xsd:element>
    <xsd:element name="DiscountAmount" ma:index="25" nillable="true" ma:displayName="הנחה ידנית" ma:internalName="DiscountAmount">
      <xsd:simpleType>
        <xsd:restriction base="dms:Text">
          <xsd:maxLength value="255"/>
        </xsd:restriction>
      </xsd:simpleType>
    </xsd:element>
    <xsd:element name="TotalAmount" ma:index="26" nillable="true" ma:displayName="סכום כולל" ma:internalName="TotalAmount">
      <xsd:simpleType>
        <xsd:restriction base="dms:Text">
          <xsd:maxLength value="255"/>
        </xsd:restriction>
      </xsd:simpleType>
    </xsd:element>
    <xsd:element name="StartOfService" ma:index="27" nillable="true" ma:displayName="תחילת שירות" ma:format="DateOnly" ma:internalName="StartOfService">
      <xsd:simpleType>
        <xsd:restriction base="dms:DateTime"/>
      </xsd:simpleType>
    </xsd:element>
    <xsd:element name="EndOfService" ma:index="28" nillable="true" ma:displayName="סיום שרות" ma:format="DateOnly" ma:internalName="EndOfService">
      <xsd:simpleType>
        <xsd:restriction base="dms:DateTime"/>
      </xsd:simpleType>
    </xsd:element>
    <xsd:element name="EndOfLastService" ma:index="29" nillable="true" ma:displayName="תום חוזה שירות קודם" ma:format="DateOnly" ma:internalName="EndOfLastService" ma:readOnly="false">
      <xsd:simpleType>
        <xsd:restriction base="dms:DateTime"/>
      </xsd:simpleType>
    </xsd:element>
    <xsd:element name="Cost" ma:index="30" nillable="true" ma:displayName="עלות הפיתוח" ma:internalName="Cost">
      <xsd:simpleType>
        <xsd:restriction base="dms:Text">
          <xsd:maxLength value="255"/>
        </xsd:restriction>
      </xsd:simpleType>
    </xsd:element>
    <xsd:element name="TotalAmountCost" ma:index="31" nillable="true" ma:displayName="סך הכל" ma:internalName="TotalAmountCost">
      <xsd:simpleType>
        <xsd:restriction base="dms:Text">
          <xsd:maxLength value="255"/>
        </xsd:restriction>
      </xsd:simpleType>
    </xsd:element>
    <xsd:element name="QuoteName" ma:index="32" nillable="true" ma:displayName="שם תוספת פיתוח" ma:internalName="QuoteName">
      <xsd:simpleType>
        <xsd:restriction base="dms:Text">
          <xsd:maxLength value="255"/>
        </xsd:restriction>
      </xsd:simpleType>
    </xsd:element>
    <xsd:element name="OpportunityGUID" ma:index="33" nillable="true" ma:displayName="מזהה הזדמנות" ma:internalName="OpportunityGUID" ma:readOnly="false">
      <xsd:simpleType>
        <xsd:restriction base="dms:Text">
          <xsd:maxLength value="255"/>
        </xsd:restriction>
      </xsd:simpleType>
    </xsd:element>
    <xsd:element name="CurrencyName" ma:index="34" nillable="true" ma:displayName="שם מטבע" ma:internalName="CurrencyName">
      <xsd:simpleType>
        <xsd:restriction base="dms:Text">
          <xsd:maxLength value="255"/>
        </xsd:restriction>
      </xsd:simpleType>
    </xsd:element>
    <xsd:element name="CurrencySymbol" ma:index="35" nillable="true" ma:displayName="סימן מטבע" ma:internalName="CurrencySymbol">
      <xsd:simpleType>
        <xsd:restriction base="dms:Text">
          <xsd:maxLength value="255"/>
        </xsd:restriction>
      </xsd:simpleType>
    </xsd:element>
    <xsd:element name="AdditionalAmount" ma:index="36" nillable="true" ma:displayName="תוספת מחיר" ma:internalName="AdditionalAmount" ma:readOnly="false">
      <xsd:simpleType>
        <xsd:restriction base="dms:Text">
          <xsd:maxLength value="255"/>
        </xsd:restriction>
      </xsd:simpleType>
    </xsd:element>
    <xsd:element name="Includes" ma:index="37" nillable="true" ma:displayName="ההצעה כוללת" ma:internalName="Includes" ma:readOnly="false">
      <xsd:simpleType>
        <xsd:restriction base="dms:Text">
          <xsd:maxLength value="255"/>
        </xsd:restriction>
      </xsd:simpleType>
    </xsd:element>
    <xsd:element name="EstimationHours" ma:index="38" nillable="true" ma:displayName="הערכה לביצוע בשעות" ma:internalName="EstimationHours" ma:readOnly="false">
      <xsd:simpleType>
        <xsd:restriction base="dms:Text">
          <xsd:maxLength value="255"/>
        </xsd:restriction>
      </xsd:simpleType>
    </xsd:element>
    <xsd:element name="EstimateExecutionDate" ma:index="39" nillable="true" ma:displayName="תאריך משוער לביצוע" ma:format="DateOnly" ma:internalName="EstimateExecutionDate" ma:readOnly="false">
      <xsd:simpleType>
        <xsd:restriction base="dms:DateTime"/>
      </xsd:simpleType>
    </xsd:element>
    <xsd:element name="ApprovedByDate" ma:index="40" nillable="true" ma:displayName="תאריך אישור לקוח" ma:format="DateOnly" ma:internalName="ApprovedByDate" ma:readOnly="false">
      <xsd:simpleType>
        <xsd:restriction base="dms:DateTime"/>
      </xsd:simpleType>
    </xsd:element>
    <xsd:element name="ContractEndDate" ma:index="41" nillable="true" ma:displayName="תאריך תוקף חוזה" ma:format="DateOnly" ma:internalName="ContractEnd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7B86-0FB8-43B4-AC81-CF370B0A4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30F22-5498-453F-8C0E-F583642FC1DC}">
  <ds:schemaRefs>
    <ds:schemaRef ds:uri="http://schemas.microsoft.com/office/2006/metadata/properties"/>
    <ds:schemaRef ds:uri="a9bebebe-5b71-467c-b49f-d5ecef2d76a4"/>
  </ds:schemaRefs>
</ds:datastoreItem>
</file>

<file path=customXml/itemProps3.xml><?xml version="1.0" encoding="utf-8"?>
<ds:datastoreItem xmlns:ds="http://schemas.openxmlformats.org/officeDocument/2006/customXml" ds:itemID="{B6D78CEB-79A3-46C4-AF87-F98A6F868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ebebe-5b71-467c-b49f-d5ecef2d76a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9AA9817-79B8-45BC-B7B7-2B469F6C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הצעת מחיר מקור מורחב - כל המודולים</Template>
  <TotalTime>2</TotalTime>
  <Pages>1</Pages>
  <Words>51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פיתוח תוכנית מיוחדת - להפקת דוח גליון לממונה בפורמט CSV.</vt:lpstr>
    </vt:vector>
  </TitlesOfParts>
  <Company>Lavie TimeTech Ltd.</Company>
  <LinksUpToDate>false</LinksUpToDate>
  <CharactersWithSpaces>420</CharactersWithSpaces>
  <SharedDoc>false</SharedDoc>
  <HLinks>
    <vt:vector size="12" baseType="variant">
      <vt:variant>
        <vt:i4>7667824</vt:i4>
      </vt:variant>
      <vt:variant>
        <vt:i4>3</vt:i4>
      </vt:variant>
      <vt:variant>
        <vt:i4>0</vt:i4>
      </vt:variant>
      <vt:variant>
        <vt:i4>5</vt:i4>
      </vt:variant>
      <vt:variant>
        <vt:lpwstr>http://www.lavie.co.il/</vt:lpwstr>
      </vt:variant>
      <vt:variant>
        <vt:lpwstr/>
      </vt:variant>
      <vt:variant>
        <vt:i4>1966138</vt:i4>
      </vt:variant>
      <vt:variant>
        <vt:i4>0</vt:i4>
      </vt:variant>
      <vt:variant>
        <vt:i4>0</vt:i4>
      </vt:variant>
      <vt:variant>
        <vt:i4>5</vt:i4>
      </vt:variant>
      <vt:variant>
        <vt:lpwstr>mailto:shmulikboaz@lavietimetech.com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פיתוח תוכנית מיוחדת - להפקת דוח גליון לממונה בפורמט CSV.</dc:title>
  <dc:creator>Shmulik Boaz</dc:creator>
  <cp:lastModifiedBy>alexk</cp:lastModifiedBy>
  <cp:revision>2</cp:revision>
  <cp:lastPrinted>2007-08-15T07:01:00Z</cp:lastPrinted>
  <dcterms:created xsi:type="dcterms:W3CDTF">2010-11-01T09:34:00Z</dcterms:created>
  <dcterms:modified xsi:type="dcterms:W3CDTF">2010-11-01T09:34:00Z</dcterms:modified>
  <cp:contentType>2 שמוליק בועז - מחירון תוספות רישוי - סינריון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Doc">
    <vt:lpwstr>1</vt:lpwstr>
  </property>
  <property fmtid="{D5CDD505-2E9C-101B-9397-08002B2CF9AE}" pid="3" name="ACCNO">
    <vt:lpwstr>A0022342341!]AE 7יאי</vt:lpwstr>
  </property>
  <property fmtid="{D5CDD505-2E9C-101B-9397-08002B2CF9AE}" pid="4" name="FAXNO">
    <vt:lpwstr>08-8579552</vt:lpwstr>
  </property>
  <property fmtid="{D5CDD505-2E9C-101B-9397-08002B2CF9AE}" pid="5" name="CONTACT">
    <vt:lpwstr>יאיר הלוי</vt:lpwstr>
  </property>
  <property fmtid="{D5CDD505-2E9C-101B-9397-08002B2CF9AE}" pid="6" name="COMPANY">
    <vt:lpwstr>קבוץ חצור - אמן</vt:lpwstr>
  </property>
  <property fmtid="{D5CDD505-2E9C-101B-9397-08002B2CF9AE}" pid="7" name="RecNo">
    <vt:lpwstr>5580</vt:lpwstr>
  </property>
  <property fmtid="{D5CDD505-2E9C-101B-9397-08002B2CF9AE}" pid="8" name="FormNo">
    <vt:lpwstr>7X5RI0G%9^O/7UZ</vt:lpwstr>
  </property>
  <property fmtid="{D5CDD505-2E9C-101B-9397-08002B2CF9AE}" pid="9" name="LinkDocSaved">
    <vt:lpwstr>1</vt:lpwstr>
  </property>
  <property fmtid="{D5CDD505-2E9C-101B-9397-08002B2CF9AE}" pid="10" name="ContentTypeId">
    <vt:lpwstr>0x010100922601946FA745449A7CAB347C31FD0226003DD9D5F72231604A856D3667B20C306C</vt:lpwstr>
  </property>
</Properties>
</file>